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3EC54" w14:textId="77777777" w:rsidR="000F558C" w:rsidRPr="00EB314B" w:rsidRDefault="000F558C" w:rsidP="000F558C">
      <w:pPr>
        <w:spacing w:after="0" w:line="240" w:lineRule="auto"/>
        <w:contextualSpacing/>
        <w:jc w:val="center"/>
        <w:rPr>
          <w:rFonts w:ascii="Arial" w:hAnsi="Arial" w:cs="Arial"/>
          <w:color w:val="5B9BD5" w:themeColor="accent1"/>
          <w:sz w:val="24"/>
          <w:szCs w:val="24"/>
        </w:rPr>
      </w:pPr>
      <w:r w:rsidRPr="00EB314B">
        <w:rPr>
          <w:rFonts w:ascii="Arial" w:hAnsi="Arial" w:cs="Arial"/>
          <w:color w:val="5B9BD5" w:themeColor="accent1"/>
          <w:sz w:val="24"/>
          <w:szCs w:val="24"/>
        </w:rPr>
        <w:t>ANEXO I: PROPOSICIÓN EVALUABLE MEDIANTE CRITERIOS OBJETIVOS</w:t>
      </w:r>
    </w:p>
    <w:p w14:paraId="177E28E9" w14:textId="460F7F4A" w:rsidR="000F558C" w:rsidRPr="00EB314B" w:rsidRDefault="00C92FD0" w:rsidP="000F558C">
      <w:pPr>
        <w:spacing w:after="0" w:line="240" w:lineRule="auto"/>
        <w:contextualSpacing/>
        <w:jc w:val="center"/>
        <w:rPr>
          <w:rFonts w:ascii="Arial" w:hAnsi="Arial" w:cs="Arial"/>
          <w:color w:val="5B9BD5" w:themeColor="accent1"/>
          <w:sz w:val="24"/>
          <w:szCs w:val="24"/>
        </w:rPr>
      </w:pPr>
      <w:sdt>
        <w:sdtPr>
          <w:rPr>
            <w:rFonts w:ascii="Arial" w:hAnsi="Arial" w:cs="Arial"/>
            <w:color w:val="5B9BD5" w:themeColor="accent1"/>
            <w:sz w:val="24"/>
            <w:szCs w:val="24"/>
          </w:rPr>
          <w:id w:val="-265002182"/>
          <w:placeholder>
            <w:docPart w:val="8E2CD7A532444F74A8CA065A0B52B990"/>
          </w:placeholder>
          <w:comboBox>
            <w:listItem w:value="Elija un elemento."/>
            <w:listItem w:displayText="Sobre único" w:value="Sobre único"/>
            <w:listItem w:displayText="Sobre 2" w:value="Sobre 2"/>
            <w:listItem w:displayText="Sobre 3" w:value="Sobre 3"/>
          </w:comboBox>
        </w:sdtPr>
        <w:sdtEndPr/>
        <w:sdtContent>
          <w:r w:rsidR="00985DD2">
            <w:rPr>
              <w:rFonts w:ascii="Arial" w:hAnsi="Arial" w:cs="Arial"/>
              <w:color w:val="5B9BD5" w:themeColor="accent1"/>
              <w:sz w:val="24"/>
              <w:szCs w:val="24"/>
            </w:rPr>
            <w:t>Sobre único</w:t>
          </w:r>
        </w:sdtContent>
      </w:sdt>
    </w:p>
    <w:p w14:paraId="5DF436AE" w14:textId="77777777" w:rsidR="000F558C" w:rsidRPr="00EB314B" w:rsidRDefault="000F558C" w:rsidP="000F558C">
      <w:pPr>
        <w:spacing w:after="0" w:line="240" w:lineRule="auto"/>
        <w:contextualSpacing/>
        <w:jc w:val="both"/>
        <w:rPr>
          <w:rFonts w:ascii="Arial" w:hAnsi="Arial" w:cs="Arial"/>
          <w:sz w:val="24"/>
          <w:szCs w:val="24"/>
        </w:rPr>
      </w:pPr>
    </w:p>
    <w:p w14:paraId="7CE28859" w14:textId="77777777" w:rsidR="000F558C" w:rsidRPr="00EB314B" w:rsidRDefault="000F558C" w:rsidP="000F558C">
      <w:pPr>
        <w:spacing w:after="0" w:line="240" w:lineRule="auto"/>
        <w:contextualSpacing/>
        <w:jc w:val="both"/>
        <w:rPr>
          <w:rFonts w:ascii="Arial" w:hAnsi="Arial" w:cs="Arial"/>
          <w:sz w:val="24"/>
          <w:szCs w:val="24"/>
        </w:rPr>
      </w:pPr>
      <w:r w:rsidRPr="00EB314B">
        <w:rPr>
          <w:rFonts w:ascii="Arial" w:hAnsi="Arial" w:cs="Arial"/>
          <w:sz w:val="24"/>
          <w:szCs w:val="24"/>
        </w:rPr>
        <w:t xml:space="preserve">D./Doña </w:t>
      </w:r>
      <w:sdt>
        <w:sdtPr>
          <w:rPr>
            <w:rFonts w:ascii="Arial" w:hAnsi="Arial" w:cs="Arial"/>
            <w:sz w:val="24"/>
            <w:szCs w:val="24"/>
          </w:rPr>
          <w:id w:val="324021942"/>
          <w:placeholder>
            <w:docPart w:val="7E817ED0D60F446CA1044027F3EADE79"/>
          </w:placeholder>
        </w:sdtPr>
        <w:sdtEndPr/>
        <w:sdtContent>
          <w:r w:rsidRPr="00EB314B">
            <w:rPr>
              <w:rFonts w:ascii="Arial" w:hAnsi="Arial" w:cs="Arial"/>
              <w:sz w:val="24"/>
              <w:szCs w:val="24"/>
            </w:rPr>
            <w:t>………………………………………………………………………</w:t>
          </w:r>
        </w:sdtContent>
      </w:sdt>
      <w:r w:rsidRPr="00EB314B">
        <w:rPr>
          <w:rFonts w:ascii="Arial" w:hAnsi="Arial" w:cs="Arial"/>
          <w:sz w:val="24"/>
          <w:szCs w:val="24"/>
        </w:rPr>
        <w:t xml:space="preserve">, con Documento Nacional de Identidad </w:t>
      </w:r>
      <w:sdt>
        <w:sdtPr>
          <w:rPr>
            <w:rFonts w:ascii="Arial" w:hAnsi="Arial" w:cs="Arial"/>
            <w:sz w:val="24"/>
            <w:szCs w:val="24"/>
          </w:rPr>
          <w:id w:val="1396627391"/>
          <w:placeholder>
            <w:docPart w:val="7E817ED0D60F446CA1044027F3EADE79"/>
          </w:placeholder>
        </w:sdtPr>
        <w:sdtEndPr/>
        <w:sdtContent>
          <w:r w:rsidRPr="00EB314B">
            <w:rPr>
              <w:rFonts w:ascii="Arial" w:hAnsi="Arial" w:cs="Arial"/>
              <w:sz w:val="24"/>
              <w:szCs w:val="24"/>
            </w:rPr>
            <w:t>…………………………</w:t>
          </w:r>
        </w:sdtContent>
      </w:sdt>
      <w:r w:rsidRPr="00EB314B">
        <w:rPr>
          <w:rFonts w:ascii="Arial" w:hAnsi="Arial" w:cs="Arial"/>
          <w:sz w:val="24"/>
          <w:szCs w:val="24"/>
        </w:rPr>
        <w:t xml:space="preserve">, en su propio nombre o en representación de </w:t>
      </w:r>
      <w:sdt>
        <w:sdtPr>
          <w:rPr>
            <w:rFonts w:ascii="Arial" w:hAnsi="Arial" w:cs="Arial"/>
            <w:sz w:val="24"/>
            <w:szCs w:val="24"/>
          </w:rPr>
          <w:id w:val="380913949"/>
          <w:placeholder>
            <w:docPart w:val="7E817ED0D60F446CA1044027F3EADE79"/>
          </w:placeholder>
        </w:sdtPr>
        <w:sdtEndPr/>
        <w:sdtContent>
          <w:r w:rsidRPr="00EB314B">
            <w:rPr>
              <w:rFonts w:ascii="Arial" w:hAnsi="Arial" w:cs="Arial"/>
              <w:sz w:val="24"/>
              <w:szCs w:val="24"/>
            </w:rPr>
            <w:t>……………………………………………………</w:t>
          </w:r>
        </w:sdtContent>
      </w:sdt>
      <w:r w:rsidRPr="00EB314B">
        <w:rPr>
          <w:rFonts w:ascii="Arial" w:hAnsi="Arial" w:cs="Arial"/>
          <w:sz w:val="24"/>
          <w:szCs w:val="24"/>
        </w:rPr>
        <w:t xml:space="preserve">, con NIF </w:t>
      </w:r>
      <w:sdt>
        <w:sdtPr>
          <w:rPr>
            <w:rFonts w:ascii="Arial" w:hAnsi="Arial" w:cs="Arial"/>
            <w:sz w:val="24"/>
            <w:szCs w:val="24"/>
          </w:rPr>
          <w:id w:val="697204368"/>
          <w:placeholder>
            <w:docPart w:val="7E817ED0D60F446CA1044027F3EADE79"/>
          </w:placeholder>
        </w:sdtPr>
        <w:sdtEndPr/>
        <w:sdtContent>
          <w:r w:rsidRPr="00EB314B">
            <w:rPr>
              <w:rFonts w:ascii="Arial" w:hAnsi="Arial" w:cs="Arial"/>
              <w:sz w:val="24"/>
              <w:szCs w:val="24"/>
            </w:rPr>
            <w:t>:…………………………………………….</w:t>
          </w:r>
        </w:sdtContent>
      </w:sdt>
    </w:p>
    <w:p w14:paraId="1995C80E" w14:textId="77777777" w:rsidR="000F558C" w:rsidRPr="00EB314B" w:rsidRDefault="000F558C" w:rsidP="000F558C">
      <w:pPr>
        <w:spacing w:after="0" w:line="240" w:lineRule="auto"/>
        <w:contextualSpacing/>
        <w:jc w:val="both"/>
        <w:rPr>
          <w:rFonts w:ascii="Arial" w:hAnsi="Arial" w:cs="Arial"/>
          <w:sz w:val="24"/>
          <w:szCs w:val="24"/>
        </w:rPr>
      </w:pPr>
    </w:p>
    <w:p w14:paraId="22286F2B" w14:textId="77777777" w:rsidR="000F558C" w:rsidRPr="00EB314B" w:rsidRDefault="000F558C" w:rsidP="000F558C">
      <w:pPr>
        <w:spacing w:after="0" w:line="240" w:lineRule="auto"/>
        <w:contextualSpacing/>
        <w:jc w:val="both"/>
        <w:rPr>
          <w:rFonts w:ascii="Arial" w:hAnsi="Arial" w:cs="Arial"/>
          <w:sz w:val="24"/>
          <w:szCs w:val="24"/>
        </w:rPr>
      </w:pPr>
    </w:p>
    <w:p w14:paraId="043D934D" w14:textId="77777777" w:rsidR="000F558C" w:rsidRPr="00EB314B" w:rsidRDefault="000F558C" w:rsidP="000F558C">
      <w:pPr>
        <w:spacing w:after="0" w:line="240" w:lineRule="auto"/>
        <w:contextualSpacing/>
        <w:jc w:val="both"/>
        <w:rPr>
          <w:rFonts w:ascii="Arial" w:hAnsi="Arial" w:cs="Arial"/>
          <w:sz w:val="24"/>
          <w:szCs w:val="24"/>
        </w:rPr>
      </w:pPr>
      <w:r w:rsidRPr="00EB314B">
        <w:rPr>
          <w:rFonts w:ascii="Arial" w:hAnsi="Arial" w:cs="Arial"/>
          <w:sz w:val="24"/>
          <w:szCs w:val="24"/>
        </w:rPr>
        <w:t>DECLARA:</w:t>
      </w:r>
    </w:p>
    <w:p w14:paraId="494899CF" w14:textId="77777777" w:rsidR="000F558C" w:rsidRPr="00EB314B" w:rsidRDefault="000F558C" w:rsidP="000F558C">
      <w:pPr>
        <w:spacing w:after="0" w:line="240" w:lineRule="auto"/>
        <w:contextualSpacing/>
        <w:jc w:val="both"/>
        <w:rPr>
          <w:rFonts w:ascii="Arial" w:hAnsi="Arial" w:cs="Arial"/>
          <w:sz w:val="24"/>
          <w:szCs w:val="24"/>
        </w:rPr>
      </w:pPr>
    </w:p>
    <w:p w14:paraId="014173D1" w14:textId="77777777" w:rsidR="000F558C" w:rsidRPr="00EB314B" w:rsidRDefault="000F558C" w:rsidP="000F558C">
      <w:pPr>
        <w:spacing w:after="0" w:line="240" w:lineRule="auto"/>
        <w:contextualSpacing/>
        <w:jc w:val="both"/>
        <w:rPr>
          <w:rFonts w:ascii="Arial" w:hAnsi="Arial" w:cs="Arial"/>
          <w:sz w:val="24"/>
          <w:szCs w:val="24"/>
        </w:rPr>
      </w:pPr>
    </w:p>
    <w:p w14:paraId="4704D5B1" w14:textId="479CB139" w:rsidR="000F558C" w:rsidRPr="00621E77" w:rsidRDefault="000F558C" w:rsidP="000F558C">
      <w:pPr>
        <w:spacing w:after="0" w:line="240" w:lineRule="auto"/>
        <w:contextualSpacing/>
        <w:jc w:val="both"/>
        <w:rPr>
          <w:rFonts w:ascii="Arial" w:hAnsi="Arial" w:cs="Arial"/>
          <w:sz w:val="24"/>
          <w:szCs w:val="24"/>
        </w:rPr>
      </w:pPr>
      <w:r w:rsidRPr="00621E77">
        <w:rPr>
          <w:rFonts w:ascii="Arial" w:hAnsi="Arial" w:cs="Arial"/>
          <w:sz w:val="24"/>
          <w:szCs w:val="24"/>
        </w:rPr>
        <w:t xml:space="preserve">Que siendo conocedor de las condiciones y requisitos que se exigen para la adjudicación de la </w:t>
      </w:r>
      <w:r w:rsidR="00BF37DE" w:rsidRPr="00621E77">
        <w:rPr>
          <w:rFonts w:ascii="Arial" w:hAnsi="Arial" w:cs="Arial"/>
          <w:b/>
          <w:bCs/>
          <w:sz w:val="24"/>
          <w:szCs w:val="24"/>
        </w:rPr>
        <w:t>CONTRATACIÓN DE SERVICIOS DE</w:t>
      </w:r>
      <w:r w:rsidR="00621E77" w:rsidRPr="00621E77">
        <w:rPr>
          <w:rFonts w:ascii="Arial" w:hAnsi="Arial" w:cs="Arial"/>
          <w:b/>
          <w:bCs/>
          <w:sz w:val="24"/>
          <w:szCs w:val="24"/>
        </w:rPr>
        <w:t xml:space="preserve"> BOLSA DE HORAS PARA EL MANTENIMIENTO WEB PARA BiblioPro y BiblioPro Internacional</w:t>
      </w:r>
      <w:r w:rsidRPr="00621E77">
        <w:rPr>
          <w:rFonts w:ascii="Arial" w:hAnsi="Arial" w:cs="Arial"/>
          <w:b/>
          <w:bCs/>
          <w:sz w:val="24"/>
          <w:szCs w:val="24"/>
        </w:rPr>
        <w:t xml:space="preserve">, </w:t>
      </w:r>
      <w:r w:rsidRPr="00621E77">
        <w:rPr>
          <w:rFonts w:ascii="Arial" w:hAnsi="Arial" w:cs="Arial"/>
          <w:sz w:val="24"/>
          <w:szCs w:val="24"/>
        </w:rPr>
        <w:t>se obliga a realizar la prestación en que consiste con estricta sujeción a los expresados requisitos y condiciones, por los siguientes precios y criterios de adjudicación</w:t>
      </w:r>
      <w:r w:rsidRPr="00621E77">
        <w:rPr>
          <w:sz w:val="24"/>
          <w:szCs w:val="24"/>
        </w:rPr>
        <w:footnoteReference w:id="2"/>
      </w:r>
      <w:r w:rsidRPr="00621E77">
        <w:rPr>
          <w:rFonts w:ascii="Arial" w:hAnsi="Arial" w:cs="Arial"/>
          <w:sz w:val="24"/>
          <w:szCs w:val="24"/>
        </w:rPr>
        <w:t>:</w:t>
      </w:r>
    </w:p>
    <w:tbl>
      <w:tblPr>
        <w:tblStyle w:val="Tablaconcuadrcula"/>
        <w:tblW w:w="4964" w:type="pct"/>
        <w:tblLook w:val="04A0" w:firstRow="1" w:lastRow="0" w:firstColumn="1" w:lastColumn="0" w:noHBand="0" w:noVBand="1"/>
      </w:tblPr>
      <w:tblGrid>
        <w:gridCol w:w="1582"/>
        <w:gridCol w:w="7275"/>
      </w:tblGrid>
      <w:tr w:rsidR="00AB765E" w:rsidRPr="00AB765E" w14:paraId="79F1F50A" w14:textId="77777777" w:rsidTr="009B17ED">
        <w:trPr>
          <w:trHeight w:val="2068"/>
        </w:trPr>
        <w:tc>
          <w:tcPr>
            <w:tcW w:w="2136" w:type="pct"/>
            <w:tcBorders>
              <w:top w:val="single" w:sz="4" w:space="0" w:color="auto"/>
              <w:left w:val="single" w:sz="4" w:space="0" w:color="auto"/>
              <w:bottom w:val="single" w:sz="4" w:space="0" w:color="auto"/>
              <w:right w:val="single" w:sz="4" w:space="0" w:color="auto"/>
            </w:tcBorders>
            <w:vAlign w:val="center"/>
          </w:tcPr>
          <w:p w14:paraId="1F86CD0F" w14:textId="120298BA" w:rsidR="00EA553E" w:rsidRPr="00621E77" w:rsidRDefault="000F558C" w:rsidP="00EA553E">
            <w:pPr>
              <w:contextualSpacing/>
              <w:jc w:val="both"/>
              <w:rPr>
                <w:rFonts w:ascii="Arial" w:hAnsi="Arial" w:cs="Arial"/>
                <w:sz w:val="24"/>
                <w:szCs w:val="24"/>
              </w:rPr>
            </w:pPr>
            <w:r w:rsidRPr="00621E77">
              <w:rPr>
                <w:rFonts w:ascii="Arial" w:hAnsi="Arial" w:cs="Arial"/>
                <w:b/>
                <w:bCs/>
              </w:rPr>
              <w:t xml:space="preserve">1. Oferta Económica: </w:t>
            </w:r>
          </w:p>
          <w:p w14:paraId="0FDA3AD1" w14:textId="300082E7" w:rsidR="000F558C" w:rsidRPr="00621E77" w:rsidRDefault="000F558C" w:rsidP="009B17ED">
            <w:pPr>
              <w:contextualSpacing/>
              <w:jc w:val="both"/>
              <w:rPr>
                <w:rFonts w:ascii="Arial" w:hAnsi="Arial" w:cs="Arial"/>
                <w:sz w:val="24"/>
                <w:szCs w:val="24"/>
              </w:rPr>
            </w:pPr>
          </w:p>
        </w:tc>
        <w:tc>
          <w:tcPr>
            <w:tcW w:w="2864" w:type="pct"/>
            <w:tcBorders>
              <w:top w:val="single" w:sz="4" w:space="0" w:color="auto"/>
              <w:left w:val="single" w:sz="4" w:space="0" w:color="auto"/>
              <w:bottom w:val="single" w:sz="4" w:space="0" w:color="auto"/>
              <w:right w:val="single" w:sz="4" w:space="0" w:color="auto"/>
            </w:tcBorders>
            <w:vAlign w:val="center"/>
          </w:tcPr>
          <w:tbl>
            <w:tblPr>
              <w:tblStyle w:val="Tablaconcuadrcula"/>
              <w:tblW w:w="0" w:type="auto"/>
              <w:tblLook w:val="04A0" w:firstRow="1" w:lastRow="0" w:firstColumn="1" w:lastColumn="0" w:noHBand="0" w:noVBand="1"/>
            </w:tblPr>
            <w:tblGrid>
              <w:gridCol w:w="1995"/>
              <w:gridCol w:w="5054"/>
            </w:tblGrid>
            <w:tr w:rsidR="00621E77" w:rsidRPr="00621E77" w14:paraId="7B9E7A01" w14:textId="77777777" w:rsidTr="009B17ED">
              <w:tc>
                <w:tcPr>
                  <w:tcW w:w="2160" w:type="dxa"/>
                </w:tcPr>
                <w:p w14:paraId="420F2BC8" w14:textId="77777777" w:rsidR="000F558C" w:rsidRPr="00621E77" w:rsidRDefault="000F558C" w:rsidP="009B17ED">
                  <w:pPr>
                    <w:contextualSpacing/>
                    <w:jc w:val="both"/>
                    <w:rPr>
                      <w:rFonts w:ascii="Arial" w:hAnsi="Arial" w:cs="Arial"/>
                      <w:sz w:val="24"/>
                      <w:szCs w:val="24"/>
                    </w:rPr>
                  </w:pPr>
                  <w:r w:rsidRPr="00621E77">
                    <w:rPr>
                      <w:rFonts w:ascii="Arial" w:hAnsi="Arial" w:cs="Arial"/>
                      <w:sz w:val="24"/>
                      <w:szCs w:val="24"/>
                    </w:rPr>
                    <w:t>PRECIO OFERTADO</w:t>
                  </w:r>
                </w:p>
              </w:tc>
              <w:tc>
                <w:tcPr>
                  <w:tcW w:w="6840" w:type="dxa"/>
                </w:tcPr>
                <w:p w14:paraId="5B0F78E9" w14:textId="77777777" w:rsidR="000F558C" w:rsidRPr="00621E77" w:rsidRDefault="000F558C" w:rsidP="009B17ED">
                  <w:pPr>
                    <w:contextualSpacing/>
                    <w:jc w:val="both"/>
                    <w:rPr>
                      <w:rFonts w:ascii="Arial" w:hAnsi="Arial" w:cs="Arial"/>
                      <w:sz w:val="24"/>
                      <w:szCs w:val="24"/>
                    </w:rPr>
                  </w:pPr>
                </w:p>
              </w:tc>
            </w:tr>
            <w:tr w:rsidR="00621E77" w:rsidRPr="00621E77" w14:paraId="162D59EA" w14:textId="77777777" w:rsidTr="009B17ED">
              <w:tc>
                <w:tcPr>
                  <w:tcW w:w="2160" w:type="dxa"/>
                </w:tcPr>
                <w:p w14:paraId="09BB5FC5" w14:textId="77777777" w:rsidR="000F558C" w:rsidRPr="00621E77" w:rsidRDefault="000F558C" w:rsidP="009B17ED">
                  <w:pPr>
                    <w:contextualSpacing/>
                    <w:jc w:val="both"/>
                    <w:rPr>
                      <w:rFonts w:ascii="Arial" w:hAnsi="Arial" w:cs="Arial"/>
                      <w:sz w:val="24"/>
                      <w:szCs w:val="24"/>
                    </w:rPr>
                  </w:pPr>
                  <w:r w:rsidRPr="00621E77">
                    <w:rPr>
                      <w:rFonts w:ascii="Arial" w:hAnsi="Arial" w:cs="Arial"/>
                      <w:sz w:val="24"/>
                      <w:szCs w:val="24"/>
                    </w:rPr>
                    <w:t>IVA</w:t>
                  </w:r>
                </w:p>
              </w:tc>
              <w:tc>
                <w:tcPr>
                  <w:tcW w:w="6840" w:type="dxa"/>
                </w:tcPr>
                <w:p w14:paraId="7455AF27" w14:textId="77777777" w:rsidR="000F558C" w:rsidRPr="00621E77" w:rsidRDefault="000F558C" w:rsidP="009B17ED">
                  <w:pPr>
                    <w:contextualSpacing/>
                    <w:jc w:val="both"/>
                    <w:rPr>
                      <w:rFonts w:ascii="Arial" w:hAnsi="Arial" w:cs="Arial"/>
                      <w:sz w:val="24"/>
                      <w:szCs w:val="24"/>
                    </w:rPr>
                  </w:pPr>
                </w:p>
              </w:tc>
            </w:tr>
            <w:tr w:rsidR="00621E77" w:rsidRPr="00621E77" w14:paraId="105760FF" w14:textId="77777777" w:rsidTr="009B17ED">
              <w:tc>
                <w:tcPr>
                  <w:tcW w:w="2160" w:type="dxa"/>
                </w:tcPr>
                <w:p w14:paraId="64DF2B77" w14:textId="77777777" w:rsidR="000F558C" w:rsidRPr="00621E77" w:rsidRDefault="000F558C" w:rsidP="009B17ED">
                  <w:pPr>
                    <w:contextualSpacing/>
                    <w:jc w:val="both"/>
                    <w:rPr>
                      <w:rFonts w:ascii="Arial" w:hAnsi="Arial" w:cs="Arial"/>
                      <w:sz w:val="24"/>
                      <w:szCs w:val="24"/>
                    </w:rPr>
                  </w:pPr>
                  <w:r w:rsidRPr="00621E77">
                    <w:rPr>
                      <w:rFonts w:ascii="Arial" w:hAnsi="Arial" w:cs="Arial"/>
                      <w:sz w:val="24"/>
                      <w:szCs w:val="24"/>
                    </w:rPr>
                    <w:t>Importe Total</w:t>
                  </w:r>
                </w:p>
              </w:tc>
              <w:tc>
                <w:tcPr>
                  <w:tcW w:w="6840" w:type="dxa"/>
                </w:tcPr>
                <w:p w14:paraId="60935CAE" w14:textId="77777777" w:rsidR="000F558C" w:rsidRPr="00621E77" w:rsidRDefault="000F558C" w:rsidP="009B17ED">
                  <w:pPr>
                    <w:contextualSpacing/>
                    <w:jc w:val="both"/>
                    <w:rPr>
                      <w:rFonts w:ascii="Arial" w:hAnsi="Arial" w:cs="Arial"/>
                      <w:sz w:val="24"/>
                      <w:szCs w:val="24"/>
                    </w:rPr>
                  </w:pPr>
                </w:p>
              </w:tc>
            </w:tr>
          </w:tbl>
          <w:p w14:paraId="0330CBB1" w14:textId="77777777" w:rsidR="000F558C" w:rsidRDefault="000F558C" w:rsidP="009B17ED">
            <w:pPr>
              <w:contextualSpacing/>
              <w:jc w:val="both"/>
              <w:rPr>
                <w:rFonts w:ascii="Arial" w:hAnsi="Arial" w:cs="Arial"/>
                <w:sz w:val="24"/>
                <w:szCs w:val="24"/>
              </w:rPr>
            </w:pPr>
          </w:p>
          <w:tbl>
            <w:tblPr>
              <w:tblW w:w="7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1117"/>
              <w:gridCol w:w="1256"/>
              <w:gridCol w:w="950"/>
              <w:gridCol w:w="1454"/>
            </w:tblGrid>
            <w:tr w:rsidR="00D95734" w:rsidRPr="009F1927" w14:paraId="6D7D56F6" w14:textId="77777777" w:rsidTr="00D95734">
              <w:trPr>
                <w:trHeight w:val="413"/>
              </w:trPr>
              <w:tc>
                <w:tcPr>
                  <w:tcW w:w="2272" w:type="dxa"/>
                  <w:vAlign w:val="center"/>
                </w:tcPr>
                <w:p w14:paraId="6AA0D287" w14:textId="77777777" w:rsidR="00D95734" w:rsidRPr="009F1927" w:rsidRDefault="00D95734" w:rsidP="00D95734">
                  <w:pPr>
                    <w:numPr>
                      <w:ilvl w:val="12"/>
                      <w:numId w:val="0"/>
                    </w:numPr>
                    <w:tabs>
                      <w:tab w:val="left" w:pos="426"/>
                      <w:tab w:val="left" w:pos="851"/>
                      <w:tab w:val="left" w:pos="1134"/>
                      <w:tab w:val="left" w:pos="2410"/>
                      <w:tab w:val="left" w:pos="4111"/>
                      <w:tab w:val="left" w:pos="6379"/>
                    </w:tabs>
                    <w:spacing w:after="0" w:line="240" w:lineRule="auto"/>
                    <w:ind w:right="-283"/>
                    <w:contextualSpacing/>
                    <w:jc w:val="both"/>
                    <w:rPr>
                      <w:rFonts w:ascii="Arial" w:hAnsi="Arial" w:cs="Arial"/>
                      <w:b/>
                      <w:sz w:val="20"/>
                      <w:szCs w:val="20"/>
                    </w:rPr>
                  </w:pPr>
                  <w:r w:rsidRPr="009F1927">
                    <w:rPr>
                      <w:rFonts w:ascii="Arial" w:hAnsi="Arial" w:cs="Arial"/>
                      <w:b/>
                      <w:sz w:val="20"/>
                      <w:szCs w:val="20"/>
                    </w:rPr>
                    <w:t>Descripción</w:t>
                  </w:r>
                </w:p>
              </w:tc>
              <w:tc>
                <w:tcPr>
                  <w:tcW w:w="1117" w:type="dxa"/>
                  <w:vAlign w:val="center"/>
                </w:tcPr>
                <w:p w14:paraId="36B97630" w14:textId="77777777" w:rsidR="00D95734" w:rsidRPr="009F1927" w:rsidRDefault="00D95734" w:rsidP="00D95734">
                  <w:pPr>
                    <w:numPr>
                      <w:ilvl w:val="12"/>
                      <w:numId w:val="0"/>
                    </w:numPr>
                    <w:tabs>
                      <w:tab w:val="left" w:pos="851"/>
                      <w:tab w:val="left" w:pos="1134"/>
                      <w:tab w:val="left" w:pos="2080"/>
                      <w:tab w:val="left" w:pos="4111"/>
                      <w:tab w:val="left" w:pos="6379"/>
                    </w:tabs>
                    <w:spacing w:after="0" w:line="240" w:lineRule="auto"/>
                    <w:contextualSpacing/>
                    <w:jc w:val="both"/>
                    <w:rPr>
                      <w:rFonts w:ascii="Arial" w:hAnsi="Arial" w:cs="Arial"/>
                      <w:b/>
                      <w:sz w:val="20"/>
                      <w:szCs w:val="20"/>
                    </w:rPr>
                  </w:pPr>
                  <w:r w:rsidRPr="009F1927">
                    <w:rPr>
                      <w:rFonts w:ascii="Arial" w:hAnsi="Arial" w:cs="Arial"/>
                      <w:b/>
                      <w:sz w:val="20"/>
                      <w:szCs w:val="20"/>
                    </w:rPr>
                    <w:t>Precio unitario máximo de licitación (IVA excluido)</w:t>
                  </w:r>
                </w:p>
              </w:tc>
              <w:tc>
                <w:tcPr>
                  <w:tcW w:w="1256" w:type="dxa"/>
                  <w:vAlign w:val="center"/>
                </w:tcPr>
                <w:p w14:paraId="03F7CD8F" w14:textId="77777777" w:rsidR="00D95734" w:rsidRPr="009F1927" w:rsidRDefault="00D95734" w:rsidP="00D95734">
                  <w:pPr>
                    <w:numPr>
                      <w:ilvl w:val="12"/>
                      <w:numId w:val="0"/>
                    </w:numPr>
                    <w:tabs>
                      <w:tab w:val="left" w:pos="851"/>
                      <w:tab w:val="left" w:pos="1134"/>
                      <w:tab w:val="left" w:pos="2410"/>
                      <w:tab w:val="left" w:pos="4111"/>
                      <w:tab w:val="left" w:pos="6379"/>
                    </w:tabs>
                    <w:spacing w:after="0" w:line="240" w:lineRule="auto"/>
                    <w:ind w:right="162"/>
                    <w:contextualSpacing/>
                    <w:jc w:val="both"/>
                    <w:rPr>
                      <w:rFonts w:ascii="Arial" w:hAnsi="Arial" w:cs="Arial"/>
                      <w:b/>
                      <w:sz w:val="20"/>
                      <w:szCs w:val="20"/>
                    </w:rPr>
                  </w:pPr>
                  <w:r w:rsidRPr="009F1927">
                    <w:rPr>
                      <w:rFonts w:ascii="Arial" w:hAnsi="Arial" w:cs="Arial"/>
                      <w:b/>
                      <w:sz w:val="20"/>
                      <w:szCs w:val="20"/>
                    </w:rPr>
                    <w:t>Precio unitario ofertado (IVA excluido)</w:t>
                  </w:r>
                </w:p>
              </w:tc>
              <w:tc>
                <w:tcPr>
                  <w:tcW w:w="950" w:type="dxa"/>
                  <w:vAlign w:val="center"/>
                </w:tcPr>
                <w:p w14:paraId="54958A50" w14:textId="77777777" w:rsidR="00D95734" w:rsidRPr="009F1927" w:rsidRDefault="00D95734" w:rsidP="00D95734">
                  <w:pPr>
                    <w:numPr>
                      <w:ilvl w:val="12"/>
                      <w:numId w:val="0"/>
                    </w:numPr>
                    <w:tabs>
                      <w:tab w:val="left" w:pos="738"/>
                      <w:tab w:val="left" w:pos="2410"/>
                      <w:tab w:val="left" w:pos="4111"/>
                      <w:tab w:val="left" w:pos="6379"/>
                    </w:tabs>
                    <w:spacing w:after="0" w:line="240" w:lineRule="auto"/>
                    <w:contextualSpacing/>
                    <w:jc w:val="both"/>
                    <w:rPr>
                      <w:rFonts w:ascii="Arial" w:hAnsi="Arial" w:cs="Arial"/>
                      <w:b/>
                      <w:sz w:val="20"/>
                      <w:szCs w:val="20"/>
                    </w:rPr>
                  </w:pPr>
                  <w:r w:rsidRPr="009F1927">
                    <w:rPr>
                      <w:rFonts w:ascii="Arial" w:hAnsi="Arial" w:cs="Arial"/>
                      <w:b/>
                      <w:sz w:val="20"/>
                      <w:szCs w:val="20"/>
                    </w:rPr>
                    <w:t>Importe IVA</w:t>
                  </w:r>
                </w:p>
              </w:tc>
              <w:tc>
                <w:tcPr>
                  <w:tcW w:w="1454" w:type="dxa"/>
                  <w:vAlign w:val="center"/>
                </w:tcPr>
                <w:p w14:paraId="07E81514" w14:textId="77777777" w:rsidR="00D95734" w:rsidRPr="009F1927" w:rsidRDefault="00D95734" w:rsidP="00D95734">
                  <w:pPr>
                    <w:numPr>
                      <w:ilvl w:val="12"/>
                      <w:numId w:val="0"/>
                    </w:numPr>
                    <w:tabs>
                      <w:tab w:val="left" w:pos="851"/>
                      <w:tab w:val="left" w:pos="1134"/>
                      <w:tab w:val="left" w:pos="2410"/>
                      <w:tab w:val="left" w:pos="4111"/>
                      <w:tab w:val="left" w:pos="6379"/>
                    </w:tabs>
                    <w:spacing w:after="0" w:line="240" w:lineRule="auto"/>
                    <w:ind w:right="186"/>
                    <w:contextualSpacing/>
                    <w:jc w:val="both"/>
                    <w:rPr>
                      <w:rFonts w:ascii="Arial" w:hAnsi="Arial" w:cs="Arial"/>
                      <w:b/>
                      <w:sz w:val="20"/>
                      <w:szCs w:val="20"/>
                    </w:rPr>
                  </w:pPr>
                  <w:r w:rsidRPr="009F1927">
                    <w:rPr>
                      <w:rFonts w:ascii="Arial" w:hAnsi="Arial" w:cs="Arial"/>
                      <w:b/>
                      <w:sz w:val="20"/>
                      <w:szCs w:val="20"/>
                    </w:rPr>
                    <w:t>Importe total ofertado</w:t>
                  </w:r>
                </w:p>
              </w:tc>
            </w:tr>
            <w:tr w:rsidR="00D95734" w:rsidRPr="009F1927" w14:paraId="513A0403" w14:textId="77777777" w:rsidTr="00D95734">
              <w:trPr>
                <w:trHeight w:val="1172"/>
              </w:trPr>
              <w:tc>
                <w:tcPr>
                  <w:tcW w:w="2272" w:type="dxa"/>
                  <w:vAlign w:val="center"/>
                </w:tcPr>
                <w:p w14:paraId="7C7E0C22" w14:textId="4D54D29D" w:rsidR="00D95734" w:rsidRPr="009F1927" w:rsidRDefault="00D95734" w:rsidP="00D95734">
                  <w:pPr>
                    <w:numPr>
                      <w:ilvl w:val="12"/>
                      <w:numId w:val="0"/>
                    </w:numPr>
                    <w:tabs>
                      <w:tab w:val="left" w:pos="426"/>
                      <w:tab w:val="left" w:pos="851"/>
                      <w:tab w:val="left" w:pos="1134"/>
                      <w:tab w:val="left" w:pos="2410"/>
                      <w:tab w:val="left" w:pos="4111"/>
                      <w:tab w:val="left" w:pos="6379"/>
                    </w:tabs>
                    <w:spacing w:after="0" w:line="240" w:lineRule="auto"/>
                    <w:ind w:right="-283"/>
                    <w:contextualSpacing/>
                    <w:jc w:val="both"/>
                    <w:rPr>
                      <w:rFonts w:ascii="Arial" w:hAnsi="Arial" w:cs="Arial"/>
                      <w:sz w:val="20"/>
                      <w:szCs w:val="20"/>
                    </w:rPr>
                  </w:pPr>
                  <w:r>
                    <w:rPr>
                      <w:rFonts w:ascii="Arial" w:hAnsi="Arial" w:cs="Arial"/>
                      <w:sz w:val="20"/>
                      <w:szCs w:val="20"/>
                    </w:rPr>
                    <w:t>Horas de trabajo para 3 años</w:t>
                  </w:r>
                </w:p>
              </w:tc>
              <w:tc>
                <w:tcPr>
                  <w:tcW w:w="1117" w:type="dxa"/>
                  <w:vAlign w:val="center"/>
                </w:tcPr>
                <w:p w14:paraId="0AA45C6E" w14:textId="4A20A09C" w:rsidR="00D95734" w:rsidRPr="009F1927" w:rsidRDefault="00D95734" w:rsidP="00D95734">
                  <w:pPr>
                    <w:numPr>
                      <w:ilvl w:val="12"/>
                      <w:numId w:val="0"/>
                    </w:numPr>
                    <w:tabs>
                      <w:tab w:val="left" w:pos="426"/>
                      <w:tab w:val="left" w:pos="851"/>
                      <w:tab w:val="left" w:pos="1134"/>
                      <w:tab w:val="left" w:pos="2410"/>
                      <w:tab w:val="left" w:pos="4111"/>
                      <w:tab w:val="left" w:pos="6379"/>
                    </w:tabs>
                    <w:spacing w:after="0" w:line="240" w:lineRule="auto"/>
                    <w:ind w:right="-283"/>
                    <w:contextualSpacing/>
                    <w:jc w:val="both"/>
                    <w:rPr>
                      <w:rFonts w:ascii="Arial" w:hAnsi="Arial" w:cs="Arial"/>
                      <w:sz w:val="20"/>
                      <w:szCs w:val="20"/>
                    </w:rPr>
                  </w:pPr>
                  <w:r w:rsidRPr="002D7A53">
                    <w:rPr>
                      <w:rFonts w:ascii="Arial" w:eastAsia="Arial" w:hAnsi="Arial" w:cs="Arial"/>
                      <w:bCs/>
                      <w:i/>
                      <w:iCs/>
                      <w:color w:val="000000"/>
                      <w:sz w:val="20"/>
                      <w:szCs w:val="20"/>
                    </w:rPr>
                    <w:t xml:space="preserve">48 </w:t>
                  </w:r>
                  <w:r w:rsidRPr="002D7A53">
                    <w:rPr>
                      <w:rFonts w:ascii="Arial" w:eastAsia="Arial" w:hAnsi="Arial" w:cs="Arial"/>
                      <w:bCs/>
                      <w:color w:val="000000"/>
                      <w:sz w:val="20"/>
                      <w:szCs w:val="20"/>
                    </w:rPr>
                    <w:t>€</w:t>
                  </w:r>
                  <w:r w:rsidRPr="002D7A53">
                    <w:rPr>
                      <w:rFonts w:ascii="Arial" w:eastAsia="Arial" w:hAnsi="Arial" w:cs="Arial"/>
                      <w:bCs/>
                      <w:i/>
                      <w:iCs/>
                      <w:color w:val="000000"/>
                      <w:sz w:val="20"/>
                      <w:szCs w:val="20"/>
                    </w:rPr>
                    <w:t>/h</w:t>
                  </w:r>
                </w:p>
              </w:tc>
              <w:tc>
                <w:tcPr>
                  <w:tcW w:w="1256" w:type="dxa"/>
                  <w:vAlign w:val="center"/>
                </w:tcPr>
                <w:p w14:paraId="5E7AA6F9" w14:textId="77777777" w:rsidR="00D95734" w:rsidRPr="009F1927" w:rsidRDefault="00D95734" w:rsidP="00D95734">
                  <w:pPr>
                    <w:numPr>
                      <w:ilvl w:val="12"/>
                      <w:numId w:val="0"/>
                    </w:numPr>
                    <w:tabs>
                      <w:tab w:val="left" w:pos="426"/>
                      <w:tab w:val="left" w:pos="851"/>
                      <w:tab w:val="left" w:pos="1134"/>
                      <w:tab w:val="left" w:pos="2410"/>
                      <w:tab w:val="left" w:pos="4111"/>
                      <w:tab w:val="left" w:pos="6379"/>
                    </w:tabs>
                    <w:spacing w:after="0" w:line="240" w:lineRule="auto"/>
                    <w:ind w:right="-283"/>
                    <w:contextualSpacing/>
                    <w:jc w:val="both"/>
                    <w:rPr>
                      <w:rFonts w:ascii="Arial" w:hAnsi="Arial" w:cs="Arial"/>
                      <w:sz w:val="20"/>
                      <w:szCs w:val="20"/>
                    </w:rPr>
                  </w:pPr>
                </w:p>
              </w:tc>
              <w:tc>
                <w:tcPr>
                  <w:tcW w:w="950" w:type="dxa"/>
                  <w:vAlign w:val="center"/>
                </w:tcPr>
                <w:p w14:paraId="22649572" w14:textId="77777777" w:rsidR="00D95734" w:rsidRPr="009F1927" w:rsidRDefault="00D95734" w:rsidP="00D95734">
                  <w:pPr>
                    <w:numPr>
                      <w:ilvl w:val="12"/>
                      <w:numId w:val="0"/>
                    </w:numPr>
                    <w:tabs>
                      <w:tab w:val="left" w:pos="426"/>
                      <w:tab w:val="left" w:pos="851"/>
                      <w:tab w:val="left" w:pos="1134"/>
                      <w:tab w:val="left" w:pos="2410"/>
                      <w:tab w:val="left" w:pos="4111"/>
                      <w:tab w:val="left" w:pos="6379"/>
                    </w:tabs>
                    <w:spacing w:after="0" w:line="240" w:lineRule="auto"/>
                    <w:ind w:right="-283"/>
                    <w:contextualSpacing/>
                    <w:jc w:val="both"/>
                    <w:rPr>
                      <w:rFonts w:ascii="Arial" w:hAnsi="Arial" w:cs="Arial"/>
                      <w:sz w:val="20"/>
                      <w:szCs w:val="20"/>
                    </w:rPr>
                  </w:pPr>
                </w:p>
              </w:tc>
              <w:tc>
                <w:tcPr>
                  <w:tcW w:w="1454" w:type="dxa"/>
                  <w:vAlign w:val="center"/>
                </w:tcPr>
                <w:p w14:paraId="07C5FAFA" w14:textId="77777777" w:rsidR="00D95734" w:rsidRPr="009F1927" w:rsidRDefault="00D95734" w:rsidP="00D95734">
                  <w:pPr>
                    <w:numPr>
                      <w:ilvl w:val="12"/>
                      <w:numId w:val="0"/>
                    </w:numPr>
                    <w:tabs>
                      <w:tab w:val="left" w:pos="426"/>
                      <w:tab w:val="left" w:pos="851"/>
                      <w:tab w:val="left" w:pos="1134"/>
                      <w:tab w:val="left" w:pos="2410"/>
                      <w:tab w:val="left" w:pos="4111"/>
                      <w:tab w:val="left" w:pos="6379"/>
                    </w:tabs>
                    <w:spacing w:after="0" w:line="240" w:lineRule="auto"/>
                    <w:ind w:right="-283"/>
                    <w:contextualSpacing/>
                    <w:jc w:val="both"/>
                    <w:rPr>
                      <w:rFonts w:ascii="Arial" w:hAnsi="Arial" w:cs="Arial"/>
                      <w:sz w:val="20"/>
                      <w:szCs w:val="20"/>
                    </w:rPr>
                  </w:pPr>
                </w:p>
              </w:tc>
            </w:tr>
          </w:tbl>
          <w:p w14:paraId="39CC3883" w14:textId="77777777" w:rsidR="00D95734" w:rsidRPr="00621E77" w:rsidRDefault="00D95734" w:rsidP="009B17ED">
            <w:pPr>
              <w:contextualSpacing/>
              <w:jc w:val="both"/>
              <w:rPr>
                <w:rFonts w:ascii="Arial" w:hAnsi="Arial" w:cs="Arial"/>
                <w:sz w:val="24"/>
                <w:szCs w:val="24"/>
              </w:rPr>
            </w:pPr>
          </w:p>
          <w:p w14:paraId="10DDD457" w14:textId="77777777" w:rsidR="00FF1E36" w:rsidRPr="00621E77" w:rsidRDefault="00FF1E36" w:rsidP="00FF1E36">
            <w:pPr>
              <w:contextualSpacing/>
              <w:jc w:val="both"/>
              <w:rPr>
                <w:rFonts w:ascii="Arial" w:hAnsi="Arial" w:cs="Arial"/>
                <w:sz w:val="24"/>
                <w:szCs w:val="24"/>
              </w:rPr>
            </w:pPr>
          </w:p>
          <w:p w14:paraId="2927D996" w14:textId="4ACBF4AC" w:rsidR="00FF1E36" w:rsidRPr="00621E77" w:rsidRDefault="00FF1E36" w:rsidP="00FF1E36">
            <w:pPr>
              <w:contextualSpacing/>
              <w:jc w:val="both"/>
              <w:rPr>
                <w:rFonts w:ascii="Arial" w:hAnsi="Arial" w:cs="Arial"/>
                <w:sz w:val="24"/>
                <w:szCs w:val="24"/>
              </w:rPr>
            </w:pPr>
            <w:r w:rsidRPr="00621E77">
              <w:rPr>
                <w:rFonts w:ascii="Arial" w:hAnsi="Arial" w:cs="Arial"/>
                <w:sz w:val="24"/>
                <w:szCs w:val="24"/>
              </w:rPr>
              <w:t xml:space="preserve">En caso de falta de concordancia entre el precio ofertado con IVA y sin IVA, se tomará como oferta el precio ofertado sin IVA. </w:t>
            </w:r>
          </w:p>
          <w:p w14:paraId="4D74190D" w14:textId="77777777" w:rsidR="000F558C" w:rsidRPr="00621E77" w:rsidRDefault="000F558C" w:rsidP="009B17ED">
            <w:pPr>
              <w:contextualSpacing/>
              <w:jc w:val="both"/>
              <w:rPr>
                <w:rFonts w:ascii="Arial" w:hAnsi="Arial" w:cs="Arial"/>
                <w:sz w:val="24"/>
                <w:szCs w:val="24"/>
              </w:rPr>
            </w:pPr>
          </w:p>
        </w:tc>
      </w:tr>
      <w:tr w:rsidR="00AB765E" w:rsidRPr="00AB765E" w14:paraId="138CC233" w14:textId="77777777" w:rsidTr="009B17ED">
        <w:trPr>
          <w:trHeight w:val="70"/>
        </w:trPr>
        <w:tc>
          <w:tcPr>
            <w:tcW w:w="2136" w:type="pct"/>
            <w:tcBorders>
              <w:top w:val="single" w:sz="4" w:space="0" w:color="auto"/>
              <w:left w:val="single" w:sz="4" w:space="0" w:color="auto"/>
              <w:bottom w:val="single" w:sz="4" w:space="0" w:color="auto"/>
              <w:right w:val="single" w:sz="4" w:space="0" w:color="auto"/>
            </w:tcBorders>
            <w:vAlign w:val="center"/>
          </w:tcPr>
          <w:p w14:paraId="0277CC4A" w14:textId="24CAB870" w:rsidR="00621E77" w:rsidRPr="00621E77" w:rsidRDefault="00C86553" w:rsidP="00621E77">
            <w:pPr>
              <w:contextualSpacing/>
              <w:jc w:val="both"/>
              <w:rPr>
                <w:rFonts w:ascii="Arial" w:hAnsi="Arial" w:cs="Arial"/>
                <w:b/>
                <w:sz w:val="24"/>
                <w:szCs w:val="24"/>
              </w:rPr>
            </w:pPr>
            <w:r w:rsidRPr="00621E77">
              <w:rPr>
                <w:rFonts w:ascii="Arial" w:hAnsi="Arial" w:cs="Arial"/>
                <w:b/>
                <w:bCs/>
                <w:sz w:val="20"/>
                <w:szCs w:val="20"/>
              </w:rPr>
              <w:t xml:space="preserve">2: </w:t>
            </w:r>
            <w:r w:rsidR="003E783A">
              <w:rPr>
                <w:rFonts w:ascii="Arial" w:hAnsi="Arial" w:cs="Arial"/>
                <w:b/>
                <w:bCs/>
                <w:sz w:val="20"/>
                <w:szCs w:val="20"/>
              </w:rPr>
              <w:t xml:space="preserve"> Horas Adicionales de Soporte</w:t>
            </w:r>
          </w:p>
          <w:p w14:paraId="423982A9" w14:textId="35424F59" w:rsidR="00C86553" w:rsidRPr="00621E77" w:rsidRDefault="00C86553" w:rsidP="000F558C">
            <w:pPr>
              <w:contextualSpacing/>
              <w:jc w:val="both"/>
              <w:rPr>
                <w:rFonts w:ascii="Arial" w:hAnsi="Arial" w:cs="Arial"/>
                <w:b/>
                <w:sz w:val="24"/>
                <w:szCs w:val="24"/>
                <w:highlight w:val="yellow"/>
              </w:rPr>
            </w:pPr>
          </w:p>
        </w:tc>
        <w:tc>
          <w:tcPr>
            <w:tcW w:w="2864" w:type="pct"/>
            <w:tcBorders>
              <w:top w:val="single" w:sz="4" w:space="0" w:color="auto"/>
              <w:left w:val="single" w:sz="4" w:space="0" w:color="auto"/>
              <w:bottom w:val="single" w:sz="4" w:space="0" w:color="auto"/>
              <w:right w:val="single" w:sz="4" w:space="0" w:color="auto"/>
            </w:tcBorders>
            <w:vAlign w:val="center"/>
          </w:tcPr>
          <w:tbl>
            <w:tblPr>
              <w:tblStyle w:val="Tablaconcuadrcula"/>
              <w:tblW w:w="5000" w:type="pct"/>
              <w:tblLook w:val="04A0" w:firstRow="1" w:lastRow="0" w:firstColumn="1" w:lastColumn="0" w:noHBand="0" w:noVBand="1"/>
            </w:tblPr>
            <w:tblGrid>
              <w:gridCol w:w="3006"/>
              <w:gridCol w:w="4043"/>
            </w:tblGrid>
            <w:tr w:rsidR="00621E77" w:rsidRPr="00621E77" w14:paraId="19DBE635" w14:textId="77777777" w:rsidTr="00C86553">
              <w:trPr>
                <w:trHeight w:val="345"/>
              </w:trPr>
              <w:tc>
                <w:tcPr>
                  <w:tcW w:w="2132" w:type="pct"/>
                </w:tcPr>
                <w:p w14:paraId="4821B28E" w14:textId="6ACB94A4" w:rsidR="00C86553" w:rsidRPr="00621E77" w:rsidRDefault="00C86553" w:rsidP="00C86553">
                  <w:pPr>
                    <w:contextualSpacing/>
                    <w:jc w:val="center"/>
                    <w:rPr>
                      <w:rFonts w:ascii="Arial" w:eastAsia="Calibri" w:hAnsi="Arial" w:cs="Arial"/>
                      <w:b/>
                      <w:bCs/>
                      <w:sz w:val="20"/>
                      <w:szCs w:val="20"/>
                    </w:rPr>
                  </w:pPr>
                </w:p>
                <w:p w14:paraId="335657E0" w14:textId="58BF954E" w:rsidR="00C86553" w:rsidRPr="00621E77" w:rsidRDefault="003E783A" w:rsidP="009B17ED">
                  <w:pPr>
                    <w:contextualSpacing/>
                    <w:jc w:val="both"/>
                    <w:rPr>
                      <w:rFonts w:ascii="Arial" w:eastAsia="Calibri" w:hAnsi="Arial" w:cs="Arial"/>
                      <w:sz w:val="20"/>
                      <w:szCs w:val="20"/>
                    </w:rPr>
                  </w:pPr>
                  <w:r>
                    <w:rPr>
                      <w:rFonts w:ascii="Arial" w:eastAsia="Calibri" w:hAnsi="Arial" w:cs="Arial"/>
                      <w:sz w:val="20"/>
                      <w:szCs w:val="20"/>
                    </w:rPr>
                    <w:t>HORAS</w:t>
                  </w:r>
                </w:p>
              </w:tc>
              <w:tc>
                <w:tcPr>
                  <w:tcW w:w="2868" w:type="pct"/>
                </w:tcPr>
                <w:p w14:paraId="1275F4FC" w14:textId="2FB18824" w:rsidR="00C86553" w:rsidRPr="00621E77"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t>OFERTA</w:t>
                  </w:r>
                </w:p>
              </w:tc>
            </w:tr>
            <w:tr w:rsidR="00621E77" w:rsidRPr="00621E77" w14:paraId="7535FEC7" w14:textId="77777777" w:rsidTr="00C86553">
              <w:trPr>
                <w:trHeight w:val="345"/>
              </w:trPr>
              <w:tc>
                <w:tcPr>
                  <w:tcW w:w="2132" w:type="pct"/>
                </w:tcPr>
                <w:p w14:paraId="13CB515C" w14:textId="1AD52E81" w:rsidR="00B06A69" w:rsidRPr="00621E77"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lastRenderedPageBreak/>
                    <w:t>5 horas</w:t>
                  </w:r>
                </w:p>
              </w:tc>
              <w:tc>
                <w:tcPr>
                  <w:tcW w:w="2868" w:type="pct"/>
                </w:tcPr>
                <w:p w14:paraId="79FCE04E" w14:textId="77777777" w:rsidR="00B06A69" w:rsidRPr="00621E77" w:rsidRDefault="00B06A69" w:rsidP="00C86553">
                  <w:pPr>
                    <w:contextualSpacing/>
                    <w:jc w:val="center"/>
                    <w:rPr>
                      <w:rFonts w:ascii="Arial" w:eastAsia="Calibri" w:hAnsi="Arial" w:cs="Arial"/>
                      <w:b/>
                      <w:bCs/>
                      <w:sz w:val="20"/>
                      <w:szCs w:val="20"/>
                    </w:rPr>
                  </w:pPr>
                </w:p>
              </w:tc>
            </w:tr>
            <w:tr w:rsidR="003E783A" w:rsidRPr="00621E77" w14:paraId="46892B50" w14:textId="77777777" w:rsidTr="00C86553">
              <w:trPr>
                <w:trHeight w:val="345"/>
              </w:trPr>
              <w:tc>
                <w:tcPr>
                  <w:tcW w:w="2132" w:type="pct"/>
                </w:tcPr>
                <w:p w14:paraId="60CA85D1" w14:textId="432D9883" w:rsidR="003E783A"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t>10 horas</w:t>
                  </w:r>
                </w:p>
              </w:tc>
              <w:tc>
                <w:tcPr>
                  <w:tcW w:w="2868" w:type="pct"/>
                </w:tcPr>
                <w:p w14:paraId="547C7B0B" w14:textId="77777777" w:rsidR="003E783A" w:rsidRPr="00621E77" w:rsidRDefault="003E783A" w:rsidP="00C86553">
                  <w:pPr>
                    <w:contextualSpacing/>
                    <w:jc w:val="center"/>
                    <w:rPr>
                      <w:rFonts w:ascii="Arial" w:eastAsia="Calibri" w:hAnsi="Arial" w:cs="Arial"/>
                      <w:b/>
                      <w:bCs/>
                      <w:sz w:val="20"/>
                      <w:szCs w:val="20"/>
                    </w:rPr>
                  </w:pPr>
                </w:p>
              </w:tc>
            </w:tr>
            <w:tr w:rsidR="003E783A" w:rsidRPr="00621E77" w14:paraId="2654A012" w14:textId="77777777" w:rsidTr="00C86553">
              <w:trPr>
                <w:trHeight w:val="345"/>
              </w:trPr>
              <w:tc>
                <w:tcPr>
                  <w:tcW w:w="2132" w:type="pct"/>
                </w:tcPr>
                <w:p w14:paraId="14F96C5F" w14:textId="3E36C4AC" w:rsidR="003E783A"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t>15 horas</w:t>
                  </w:r>
                </w:p>
              </w:tc>
              <w:tc>
                <w:tcPr>
                  <w:tcW w:w="2868" w:type="pct"/>
                </w:tcPr>
                <w:p w14:paraId="3FBF3B59" w14:textId="77777777" w:rsidR="003E783A" w:rsidRPr="00621E77" w:rsidRDefault="003E783A" w:rsidP="00C86553">
                  <w:pPr>
                    <w:contextualSpacing/>
                    <w:jc w:val="center"/>
                    <w:rPr>
                      <w:rFonts w:ascii="Arial" w:eastAsia="Calibri" w:hAnsi="Arial" w:cs="Arial"/>
                      <w:b/>
                      <w:bCs/>
                      <w:sz w:val="20"/>
                      <w:szCs w:val="20"/>
                    </w:rPr>
                  </w:pPr>
                </w:p>
              </w:tc>
            </w:tr>
            <w:tr w:rsidR="003E783A" w:rsidRPr="00621E77" w14:paraId="496E9A89" w14:textId="77777777" w:rsidTr="00C86553">
              <w:trPr>
                <w:trHeight w:val="345"/>
              </w:trPr>
              <w:tc>
                <w:tcPr>
                  <w:tcW w:w="2132" w:type="pct"/>
                </w:tcPr>
                <w:p w14:paraId="7884A043" w14:textId="297F32BD" w:rsidR="003E783A"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t>20 horas</w:t>
                  </w:r>
                </w:p>
              </w:tc>
              <w:tc>
                <w:tcPr>
                  <w:tcW w:w="2868" w:type="pct"/>
                </w:tcPr>
                <w:p w14:paraId="1305327D" w14:textId="77777777" w:rsidR="003E783A" w:rsidRPr="00621E77" w:rsidRDefault="003E783A" w:rsidP="00C86553">
                  <w:pPr>
                    <w:contextualSpacing/>
                    <w:jc w:val="center"/>
                    <w:rPr>
                      <w:rFonts w:ascii="Arial" w:eastAsia="Calibri" w:hAnsi="Arial" w:cs="Arial"/>
                      <w:b/>
                      <w:bCs/>
                      <w:sz w:val="20"/>
                      <w:szCs w:val="20"/>
                    </w:rPr>
                  </w:pPr>
                </w:p>
              </w:tc>
            </w:tr>
            <w:tr w:rsidR="003E783A" w:rsidRPr="00621E77" w14:paraId="4EEC899D" w14:textId="77777777" w:rsidTr="00C86553">
              <w:trPr>
                <w:trHeight w:val="345"/>
              </w:trPr>
              <w:tc>
                <w:tcPr>
                  <w:tcW w:w="2132" w:type="pct"/>
                </w:tcPr>
                <w:p w14:paraId="23221224" w14:textId="33EF9EFC" w:rsidR="003E783A"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t>25 horas</w:t>
                  </w:r>
                </w:p>
              </w:tc>
              <w:tc>
                <w:tcPr>
                  <w:tcW w:w="2868" w:type="pct"/>
                </w:tcPr>
                <w:p w14:paraId="6D1EBAAE" w14:textId="77777777" w:rsidR="003E783A" w:rsidRPr="00621E77" w:rsidRDefault="003E783A" w:rsidP="00C86553">
                  <w:pPr>
                    <w:contextualSpacing/>
                    <w:jc w:val="center"/>
                    <w:rPr>
                      <w:rFonts w:ascii="Arial" w:eastAsia="Calibri" w:hAnsi="Arial" w:cs="Arial"/>
                      <w:b/>
                      <w:bCs/>
                      <w:sz w:val="20"/>
                      <w:szCs w:val="20"/>
                    </w:rPr>
                  </w:pPr>
                </w:p>
              </w:tc>
            </w:tr>
            <w:tr w:rsidR="003E783A" w:rsidRPr="00621E77" w14:paraId="6E6BEFBF" w14:textId="77777777" w:rsidTr="00C86553">
              <w:trPr>
                <w:trHeight w:val="345"/>
              </w:trPr>
              <w:tc>
                <w:tcPr>
                  <w:tcW w:w="2132" w:type="pct"/>
                </w:tcPr>
                <w:p w14:paraId="209FA3E0" w14:textId="32B5ADE2" w:rsidR="003E783A" w:rsidRDefault="003E783A" w:rsidP="00C86553">
                  <w:pPr>
                    <w:contextualSpacing/>
                    <w:jc w:val="center"/>
                    <w:rPr>
                      <w:rFonts w:ascii="Arial" w:eastAsia="Calibri" w:hAnsi="Arial" w:cs="Arial"/>
                      <w:b/>
                      <w:bCs/>
                      <w:sz w:val="20"/>
                      <w:szCs w:val="20"/>
                    </w:rPr>
                  </w:pPr>
                  <w:r>
                    <w:rPr>
                      <w:rFonts w:ascii="Arial" w:eastAsia="Calibri" w:hAnsi="Arial" w:cs="Arial"/>
                      <w:b/>
                      <w:bCs/>
                      <w:sz w:val="20"/>
                      <w:szCs w:val="20"/>
                    </w:rPr>
                    <w:t>No oferta</w:t>
                  </w:r>
                </w:p>
              </w:tc>
              <w:tc>
                <w:tcPr>
                  <w:tcW w:w="2868" w:type="pct"/>
                </w:tcPr>
                <w:p w14:paraId="275E799B" w14:textId="77777777" w:rsidR="003E783A" w:rsidRPr="00621E77" w:rsidRDefault="003E783A" w:rsidP="00C86553">
                  <w:pPr>
                    <w:contextualSpacing/>
                    <w:jc w:val="center"/>
                    <w:rPr>
                      <w:rFonts w:ascii="Arial" w:eastAsia="Calibri" w:hAnsi="Arial" w:cs="Arial"/>
                      <w:b/>
                      <w:bCs/>
                      <w:sz w:val="20"/>
                      <w:szCs w:val="20"/>
                    </w:rPr>
                  </w:pPr>
                </w:p>
              </w:tc>
            </w:tr>
          </w:tbl>
          <w:p w14:paraId="58B3F93E" w14:textId="77777777" w:rsidR="000F558C" w:rsidRPr="00621E77" w:rsidRDefault="000F558C" w:rsidP="009B17ED">
            <w:pPr>
              <w:contextualSpacing/>
              <w:jc w:val="both"/>
              <w:rPr>
                <w:rFonts w:ascii="Arial" w:hAnsi="Arial" w:cs="Arial"/>
                <w:sz w:val="24"/>
                <w:szCs w:val="24"/>
                <w:highlight w:val="yellow"/>
              </w:rPr>
            </w:pPr>
          </w:p>
          <w:p w14:paraId="01D2EAF7" w14:textId="490A8FFA" w:rsidR="00C86553" w:rsidRPr="00621E77" w:rsidRDefault="00C86553" w:rsidP="009B17ED">
            <w:pPr>
              <w:contextualSpacing/>
              <w:jc w:val="both"/>
              <w:rPr>
                <w:rFonts w:ascii="Arial" w:hAnsi="Arial" w:cs="Arial"/>
                <w:sz w:val="24"/>
                <w:szCs w:val="24"/>
                <w:highlight w:val="yellow"/>
              </w:rPr>
            </w:pPr>
          </w:p>
        </w:tc>
      </w:tr>
    </w:tbl>
    <w:p w14:paraId="3D3293C0" w14:textId="77777777" w:rsidR="000F558C" w:rsidRPr="00EB314B" w:rsidRDefault="000F558C" w:rsidP="000F558C">
      <w:pPr>
        <w:spacing w:after="0" w:line="240" w:lineRule="auto"/>
        <w:contextualSpacing/>
        <w:jc w:val="both"/>
        <w:rPr>
          <w:rFonts w:ascii="Arial" w:hAnsi="Arial" w:cs="Arial"/>
          <w:sz w:val="24"/>
          <w:szCs w:val="24"/>
        </w:rPr>
      </w:pPr>
    </w:p>
    <w:p w14:paraId="585AFDD2" w14:textId="77777777" w:rsidR="000F558C" w:rsidRPr="00EB314B" w:rsidRDefault="000F558C" w:rsidP="000F558C">
      <w:pPr>
        <w:spacing w:after="0" w:line="240" w:lineRule="auto"/>
        <w:contextualSpacing/>
        <w:jc w:val="both"/>
        <w:rPr>
          <w:rFonts w:ascii="Arial" w:hAnsi="Arial" w:cs="Arial"/>
          <w:sz w:val="24"/>
          <w:szCs w:val="24"/>
        </w:rPr>
      </w:pPr>
    </w:p>
    <w:p w14:paraId="35C84FA9" w14:textId="77777777" w:rsidR="000F558C" w:rsidRPr="00EB314B" w:rsidRDefault="000F558C" w:rsidP="000F558C">
      <w:pPr>
        <w:spacing w:after="0" w:line="240" w:lineRule="auto"/>
        <w:contextualSpacing/>
        <w:jc w:val="both"/>
        <w:rPr>
          <w:rFonts w:ascii="Arial" w:hAnsi="Arial" w:cs="Arial"/>
          <w:sz w:val="24"/>
          <w:szCs w:val="24"/>
        </w:rPr>
      </w:pPr>
      <w:r w:rsidRPr="00EB314B">
        <w:rPr>
          <w:rFonts w:ascii="Arial" w:hAnsi="Arial" w:cs="Arial"/>
          <w:sz w:val="24"/>
          <w:szCs w:val="24"/>
        </w:rPr>
        <w:t>Para la elaboración de la presente oferta se han tenido en cuenta las obligaciones derivadas de las disposiciones vigentes en materia de protección del empleo, igualdad de género, condiciones de trabajo, prevención de riesgos laborales e inserción sociolaboral de las personas con discapacidad, y a la obligación de contratar a un número o porcentaje específico de personas con discapacidad.</w:t>
      </w:r>
    </w:p>
    <w:p w14:paraId="60A4CF39" w14:textId="77777777" w:rsidR="000F558C" w:rsidRDefault="000F558C" w:rsidP="000F558C">
      <w:pPr>
        <w:spacing w:after="0" w:line="240" w:lineRule="auto"/>
        <w:contextualSpacing/>
        <w:jc w:val="both"/>
        <w:rPr>
          <w:rFonts w:ascii="Arial" w:hAnsi="Arial" w:cs="Arial"/>
          <w:sz w:val="24"/>
          <w:szCs w:val="24"/>
        </w:rPr>
      </w:pPr>
    </w:p>
    <w:p w14:paraId="2DAEACD4" w14:textId="77777777" w:rsidR="000F558C" w:rsidRPr="00EB314B" w:rsidRDefault="000F558C" w:rsidP="000F558C">
      <w:pPr>
        <w:spacing w:after="0" w:line="240" w:lineRule="auto"/>
        <w:contextualSpacing/>
        <w:jc w:val="both"/>
        <w:rPr>
          <w:rFonts w:ascii="Arial" w:hAnsi="Arial" w:cs="Arial"/>
          <w:sz w:val="24"/>
          <w:szCs w:val="24"/>
        </w:rPr>
      </w:pPr>
    </w:p>
    <w:p w14:paraId="212902CE" w14:textId="77777777" w:rsidR="000F558C" w:rsidRDefault="000F558C" w:rsidP="000F558C">
      <w:pPr>
        <w:spacing w:after="0" w:line="240" w:lineRule="auto"/>
        <w:contextualSpacing/>
        <w:jc w:val="both"/>
        <w:rPr>
          <w:rFonts w:ascii="Arial" w:hAnsi="Arial" w:cs="Arial"/>
          <w:sz w:val="24"/>
          <w:szCs w:val="24"/>
        </w:rPr>
      </w:pPr>
    </w:p>
    <w:p w14:paraId="3D5D5EBF" w14:textId="77777777" w:rsidR="000F558C" w:rsidRDefault="000F558C" w:rsidP="000F558C">
      <w:pPr>
        <w:spacing w:after="0" w:line="240" w:lineRule="auto"/>
        <w:contextualSpacing/>
        <w:jc w:val="both"/>
        <w:rPr>
          <w:rFonts w:ascii="Arial" w:hAnsi="Arial" w:cs="Arial"/>
          <w:sz w:val="24"/>
          <w:szCs w:val="24"/>
        </w:rPr>
      </w:pPr>
    </w:p>
    <w:p w14:paraId="42088AEC" w14:textId="77777777" w:rsidR="000F558C" w:rsidRDefault="000F558C" w:rsidP="000F558C">
      <w:pPr>
        <w:spacing w:after="0" w:line="240" w:lineRule="auto"/>
        <w:contextualSpacing/>
        <w:jc w:val="both"/>
        <w:rPr>
          <w:rFonts w:ascii="Arial" w:hAnsi="Arial" w:cs="Arial"/>
          <w:sz w:val="24"/>
          <w:szCs w:val="24"/>
        </w:rPr>
      </w:pPr>
    </w:p>
    <w:p w14:paraId="5CC648CA" w14:textId="77777777" w:rsidR="000F558C" w:rsidRDefault="000F558C" w:rsidP="000F558C">
      <w:pPr>
        <w:spacing w:after="0" w:line="240" w:lineRule="auto"/>
        <w:contextualSpacing/>
        <w:jc w:val="both"/>
        <w:rPr>
          <w:rFonts w:ascii="Arial" w:hAnsi="Arial" w:cs="Arial"/>
          <w:sz w:val="24"/>
          <w:szCs w:val="24"/>
        </w:rPr>
      </w:pPr>
    </w:p>
    <w:p w14:paraId="3DE34B0B" w14:textId="77777777" w:rsidR="000F558C" w:rsidRDefault="000F558C" w:rsidP="000F558C">
      <w:pPr>
        <w:spacing w:after="0" w:line="240" w:lineRule="auto"/>
        <w:contextualSpacing/>
        <w:jc w:val="both"/>
        <w:rPr>
          <w:rFonts w:ascii="Arial" w:hAnsi="Arial" w:cs="Arial"/>
          <w:sz w:val="24"/>
          <w:szCs w:val="24"/>
        </w:rPr>
      </w:pPr>
    </w:p>
    <w:p w14:paraId="53C2C0C8" w14:textId="77777777" w:rsidR="000F558C" w:rsidRDefault="000F558C" w:rsidP="000F558C">
      <w:pPr>
        <w:spacing w:after="0" w:line="240" w:lineRule="auto"/>
        <w:contextualSpacing/>
        <w:jc w:val="both"/>
        <w:rPr>
          <w:rFonts w:ascii="Arial" w:hAnsi="Arial" w:cs="Arial"/>
          <w:sz w:val="24"/>
          <w:szCs w:val="24"/>
        </w:rPr>
      </w:pPr>
    </w:p>
    <w:p w14:paraId="716AA60D" w14:textId="77777777" w:rsidR="000F558C" w:rsidRDefault="000F558C" w:rsidP="000F558C">
      <w:pPr>
        <w:spacing w:after="0" w:line="240" w:lineRule="auto"/>
        <w:contextualSpacing/>
        <w:jc w:val="both"/>
        <w:rPr>
          <w:rFonts w:ascii="Arial" w:hAnsi="Arial" w:cs="Arial"/>
          <w:sz w:val="24"/>
          <w:szCs w:val="24"/>
        </w:rPr>
      </w:pPr>
    </w:p>
    <w:p w14:paraId="2371220E" w14:textId="77777777" w:rsidR="000F558C" w:rsidRPr="00EB314B" w:rsidRDefault="000F558C" w:rsidP="000F558C">
      <w:pPr>
        <w:spacing w:after="0" w:line="240" w:lineRule="auto"/>
        <w:contextualSpacing/>
        <w:jc w:val="both"/>
        <w:rPr>
          <w:rFonts w:ascii="Arial" w:hAnsi="Arial" w:cs="Arial"/>
          <w:sz w:val="24"/>
          <w:szCs w:val="24"/>
        </w:rPr>
      </w:pPr>
    </w:p>
    <w:p w14:paraId="46344B20" w14:textId="77777777" w:rsidR="000F558C" w:rsidRPr="00EB314B" w:rsidRDefault="000F558C" w:rsidP="000F558C">
      <w:pPr>
        <w:spacing w:after="0" w:line="240" w:lineRule="auto"/>
        <w:contextualSpacing/>
        <w:jc w:val="both"/>
        <w:rPr>
          <w:rFonts w:ascii="Arial" w:hAnsi="Arial" w:cs="Arial"/>
          <w:sz w:val="24"/>
          <w:szCs w:val="24"/>
        </w:rPr>
      </w:pPr>
      <w:r w:rsidRPr="00EB314B">
        <w:rPr>
          <w:rFonts w:ascii="Arial" w:hAnsi="Arial" w:cs="Arial"/>
          <w:sz w:val="24"/>
          <w:szCs w:val="24"/>
        </w:rPr>
        <w:t>Fecha, firma y DNI del ofertante (y sello de empresa, en su caso)</w:t>
      </w:r>
    </w:p>
    <w:p w14:paraId="5F32F4DF" w14:textId="77777777" w:rsidR="000F558C" w:rsidRPr="00EB314B" w:rsidRDefault="000F558C" w:rsidP="000F558C">
      <w:pPr>
        <w:spacing w:after="0" w:line="240" w:lineRule="auto"/>
        <w:contextualSpacing/>
        <w:jc w:val="both"/>
        <w:rPr>
          <w:rFonts w:ascii="Arial" w:hAnsi="Arial" w:cs="Arial"/>
          <w:sz w:val="24"/>
          <w:szCs w:val="24"/>
        </w:rPr>
      </w:pPr>
    </w:p>
    <w:p w14:paraId="7E6290BB" w14:textId="77777777" w:rsidR="00D648A8" w:rsidRDefault="000F558C" w:rsidP="000F558C">
      <w:pPr>
        <w:spacing w:after="0" w:line="240" w:lineRule="auto"/>
        <w:contextualSpacing/>
        <w:jc w:val="both"/>
        <w:rPr>
          <w:rFonts w:ascii="Arial" w:hAnsi="Arial" w:cs="Arial"/>
          <w:color w:val="D0CECE" w:themeColor="background2" w:themeShade="E6"/>
          <w:sz w:val="24"/>
          <w:szCs w:val="24"/>
        </w:rPr>
      </w:pPr>
      <w:r w:rsidRPr="00E35D17">
        <w:rPr>
          <w:rFonts w:ascii="Arial" w:hAnsi="Arial" w:cs="Arial"/>
          <w:color w:val="D0CECE" w:themeColor="background2" w:themeShade="E6"/>
          <w:sz w:val="24"/>
          <w:szCs w:val="24"/>
        </w:rPr>
        <w:t>(ESTE DOCUMENTO CARECERÁ DE VALIDEZ SI NO SE ENCUENTRA RUBRICADO DE FORMA ELECTRÓNICA O MANUSCRITA)</w:t>
      </w:r>
    </w:p>
    <w:p w14:paraId="7DC742F2" w14:textId="77777777" w:rsidR="00D648A8" w:rsidRDefault="00D648A8" w:rsidP="000F558C">
      <w:pPr>
        <w:spacing w:after="0" w:line="240" w:lineRule="auto"/>
        <w:contextualSpacing/>
        <w:jc w:val="both"/>
        <w:rPr>
          <w:rFonts w:ascii="Arial" w:hAnsi="Arial" w:cs="Arial"/>
          <w:color w:val="D0CECE" w:themeColor="background2" w:themeShade="E6"/>
          <w:sz w:val="24"/>
          <w:szCs w:val="24"/>
        </w:rPr>
      </w:pPr>
    </w:p>
    <w:p w14:paraId="67A07231" w14:textId="77777777" w:rsidR="00D648A8" w:rsidRDefault="00D648A8">
      <w:pPr>
        <w:rPr>
          <w:rFonts w:ascii="Arial" w:hAnsi="Arial" w:cs="Arial"/>
          <w:color w:val="D0CECE" w:themeColor="background2" w:themeShade="E6"/>
          <w:sz w:val="24"/>
          <w:szCs w:val="24"/>
        </w:rPr>
      </w:pPr>
      <w:r>
        <w:rPr>
          <w:rFonts w:ascii="Arial" w:hAnsi="Arial" w:cs="Arial"/>
          <w:color w:val="D0CECE" w:themeColor="background2" w:themeShade="E6"/>
          <w:sz w:val="24"/>
          <w:szCs w:val="24"/>
        </w:rPr>
        <w:br w:type="page"/>
      </w:r>
    </w:p>
    <w:p w14:paraId="01C41931" w14:textId="77777777" w:rsidR="00D648A8" w:rsidRPr="0081292A" w:rsidRDefault="00D648A8" w:rsidP="00D648A8">
      <w:pPr>
        <w:spacing w:after="0" w:line="240" w:lineRule="auto"/>
        <w:contextualSpacing/>
        <w:jc w:val="center"/>
        <w:rPr>
          <w:rFonts w:ascii="Arial" w:hAnsi="Arial" w:cs="Arial"/>
          <w:b/>
          <w:bCs/>
          <w:color w:val="002060"/>
          <w:sz w:val="20"/>
          <w:szCs w:val="20"/>
          <w:lang w:val="es-ES_tradnl"/>
        </w:rPr>
      </w:pPr>
      <w:r w:rsidRPr="0081292A">
        <w:rPr>
          <w:rFonts w:ascii="Arial" w:hAnsi="Arial" w:cs="Arial"/>
          <w:b/>
          <w:bCs/>
          <w:color w:val="002060"/>
          <w:sz w:val="20"/>
          <w:szCs w:val="20"/>
          <w:lang w:val="es-ES_tradnl"/>
        </w:rPr>
        <w:lastRenderedPageBreak/>
        <w:t>ANEXO II: MODELO DE DECLARACIÓN RESPONSABLE</w:t>
      </w:r>
    </w:p>
    <w:p w14:paraId="5B07194F" w14:textId="77777777" w:rsidR="00D648A8" w:rsidRPr="004572CA" w:rsidRDefault="00D648A8" w:rsidP="00D648A8">
      <w:pPr>
        <w:spacing w:after="0" w:line="240" w:lineRule="auto"/>
        <w:contextualSpacing/>
        <w:jc w:val="center"/>
        <w:rPr>
          <w:rFonts w:ascii="Arial" w:hAnsi="Arial" w:cs="Arial"/>
          <w:color w:val="5B9BD5" w:themeColor="accent1"/>
          <w:sz w:val="24"/>
          <w:szCs w:val="24"/>
        </w:rPr>
      </w:pPr>
    </w:p>
    <w:p w14:paraId="3A62C17F"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D./Doña………………………………………………………………………, con Documento Nacional de Identidad número…………………………, en su propio nombre o en representación de……………………………………………………, con </w:t>
      </w:r>
      <w:proofErr w:type="gramStart"/>
      <w:r w:rsidRPr="004572CA">
        <w:rPr>
          <w:rFonts w:ascii="Arial" w:hAnsi="Arial" w:cs="Arial"/>
          <w:sz w:val="24"/>
          <w:szCs w:val="24"/>
        </w:rPr>
        <w:t>NIF:…</w:t>
      </w:r>
      <w:proofErr w:type="gramEnd"/>
      <w:r w:rsidRPr="004572CA">
        <w:rPr>
          <w:rFonts w:ascii="Arial" w:hAnsi="Arial" w:cs="Arial"/>
          <w:sz w:val="24"/>
          <w:szCs w:val="24"/>
        </w:rPr>
        <w:t>………………………………………….</w:t>
      </w:r>
    </w:p>
    <w:p w14:paraId="79A5EECA" w14:textId="77777777" w:rsidR="00D648A8" w:rsidRPr="004572CA" w:rsidRDefault="00D648A8" w:rsidP="00D648A8">
      <w:pPr>
        <w:spacing w:after="0" w:line="240" w:lineRule="auto"/>
        <w:contextualSpacing/>
        <w:jc w:val="both"/>
        <w:rPr>
          <w:rFonts w:ascii="Arial" w:hAnsi="Arial" w:cs="Arial"/>
          <w:sz w:val="24"/>
          <w:szCs w:val="24"/>
        </w:rPr>
      </w:pPr>
    </w:p>
    <w:p w14:paraId="6DC6AA6D" w14:textId="77777777" w:rsidR="00D648A8" w:rsidRPr="004572CA" w:rsidRDefault="00D648A8" w:rsidP="00D648A8">
      <w:pPr>
        <w:spacing w:after="0" w:line="240" w:lineRule="auto"/>
        <w:contextualSpacing/>
        <w:jc w:val="both"/>
        <w:rPr>
          <w:rFonts w:ascii="Arial" w:hAnsi="Arial" w:cs="Arial"/>
          <w:sz w:val="24"/>
          <w:szCs w:val="24"/>
        </w:rPr>
      </w:pPr>
    </w:p>
    <w:p w14:paraId="7984F8ED" w14:textId="77777777" w:rsidR="00D648A8" w:rsidRPr="004572CA" w:rsidRDefault="00D648A8" w:rsidP="00D648A8">
      <w:pPr>
        <w:spacing w:after="0" w:line="240" w:lineRule="auto"/>
        <w:contextualSpacing/>
        <w:jc w:val="center"/>
        <w:rPr>
          <w:rFonts w:ascii="Arial" w:hAnsi="Arial" w:cs="Arial"/>
          <w:sz w:val="24"/>
          <w:szCs w:val="24"/>
        </w:rPr>
      </w:pPr>
      <w:r w:rsidRPr="004572CA">
        <w:rPr>
          <w:rFonts w:ascii="Arial" w:hAnsi="Arial" w:cs="Arial"/>
          <w:sz w:val="24"/>
          <w:szCs w:val="24"/>
        </w:rPr>
        <w:t>DECLARO BAJO MI RESPONSABILIDAD:</w:t>
      </w:r>
    </w:p>
    <w:p w14:paraId="7D4E9A80" w14:textId="77777777" w:rsidR="00D648A8" w:rsidRPr="004572CA" w:rsidRDefault="00D648A8" w:rsidP="00D648A8">
      <w:pPr>
        <w:spacing w:after="0" w:line="240" w:lineRule="auto"/>
        <w:contextualSpacing/>
        <w:jc w:val="both"/>
        <w:rPr>
          <w:rFonts w:ascii="Arial" w:hAnsi="Arial" w:cs="Arial"/>
          <w:sz w:val="24"/>
          <w:szCs w:val="24"/>
        </w:rPr>
      </w:pPr>
    </w:p>
    <w:p w14:paraId="4B8A0AD3" w14:textId="77777777" w:rsidR="00D648A8" w:rsidRPr="004572CA" w:rsidRDefault="00D648A8" w:rsidP="00D648A8">
      <w:pPr>
        <w:spacing w:after="0" w:line="240" w:lineRule="auto"/>
        <w:contextualSpacing/>
        <w:jc w:val="both"/>
        <w:rPr>
          <w:rFonts w:ascii="Arial" w:hAnsi="Arial" w:cs="Arial"/>
          <w:sz w:val="24"/>
          <w:szCs w:val="24"/>
        </w:rPr>
      </w:pPr>
    </w:p>
    <w:p w14:paraId="09CE10E7" w14:textId="5E7471FD"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Que cumpliendo todas las condiciones legalmente establecidas para contratar con el sector público, así como las condiciones particulares que rigen la licitación convocada por </w:t>
      </w:r>
      <w:r>
        <w:rPr>
          <w:rFonts w:ascii="Arial" w:hAnsi="Arial" w:cs="Arial"/>
          <w:sz w:val="24"/>
          <w:szCs w:val="24"/>
        </w:rPr>
        <w:t>el CIBER</w:t>
      </w:r>
      <w:r w:rsidRPr="004572CA">
        <w:rPr>
          <w:rFonts w:ascii="Arial" w:hAnsi="Arial" w:cs="Arial"/>
          <w:sz w:val="24"/>
          <w:szCs w:val="24"/>
        </w:rPr>
        <w:t xml:space="preserve">, </w:t>
      </w:r>
      <w:r w:rsidR="00EA553E" w:rsidRPr="00BF37DE">
        <w:rPr>
          <w:rFonts w:ascii="Arial" w:hAnsi="Arial" w:cs="Arial"/>
          <w:b/>
          <w:bCs/>
          <w:sz w:val="24"/>
          <w:szCs w:val="24"/>
        </w:rPr>
        <w:t xml:space="preserve">CONTRATACIÓN DE SERVICIOS DE </w:t>
      </w:r>
      <w:r w:rsidR="002F4E28">
        <w:rPr>
          <w:rFonts w:ascii="Arial" w:hAnsi="Arial" w:cs="Arial"/>
          <w:b/>
          <w:bCs/>
          <w:sz w:val="24"/>
          <w:szCs w:val="24"/>
        </w:rPr>
        <w:t>BOLSAS DE HORAS DE MANTENIMIENTO, ACTUALIZACIONES Y MEJORAS DE CONTENIDOS WEB BiblioPro y BiblioPro Internacional</w:t>
      </w:r>
      <w:r>
        <w:rPr>
          <w:rFonts w:ascii="Arial" w:hAnsi="Arial" w:cs="Arial"/>
          <w:sz w:val="20"/>
          <w:szCs w:val="20"/>
        </w:rPr>
        <w:t xml:space="preserve">, </w:t>
      </w:r>
      <w:r>
        <w:rPr>
          <w:rFonts w:ascii="Arial" w:hAnsi="Arial" w:cs="Arial"/>
          <w:sz w:val="24"/>
          <w:szCs w:val="24"/>
        </w:rPr>
        <w:t xml:space="preserve"> </w:t>
      </w:r>
      <w:r w:rsidRPr="004572CA">
        <w:rPr>
          <w:rFonts w:ascii="Arial" w:hAnsi="Arial" w:cs="Arial"/>
          <w:sz w:val="24"/>
          <w:szCs w:val="24"/>
        </w:rPr>
        <w:t>se compromete, en caso de resultar propuesto como adjudicatario, a acreditar tales circunstancias, mediante la presentación tanto de la documentación administrativa a que se refiere el Pliego Modelo de Condiciones Administrativas Particulares y Pliego de Cláusulas Administrativas Particulares, así como cualquier otro tipo de documentación por la que se rige esta licitación.</w:t>
      </w:r>
    </w:p>
    <w:p w14:paraId="416B3600" w14:textId="77777777" w:rsidR="00D648A8" w:rsidRPr="004572CA" w:rsidRDefault="00D648A8" w:rsidP="00D648A8">
      <w:pPr>
        <w:spacing w:after="0" w:line="240" w:lineRule="auto"/>
        <w:contextualSpacing/>
        <w:jc w:val="both"/>
        <w:rPr>
          <w:rFonts w:ascii="Arial" w:hAnsi="Arial" w:cs="Arial"/>
          <w:sz w:val="24"/>
          <w:szCs w:val="24"/>
        </w:rPr>
      </w:pPr>
    </w:p>
    <w:p w14:paraId="49036DCC" w14:textId="77777777" w:rsidR="00D648A8" w:rsidRPr="004572CA" w:rsidRDefault="00D648A8" w:rsidP="00D648A8">
      <w:pPr>
        <w:spacing w:after="0" w:line="240" w:lineRule="auto"/>
        <w:contextualSpacing/>
        <w:jc w:val="both"/>
        <w:rPr>
          <w:rFonts w:ascii="Arial" w:hAnsi="Arial" w:cs="Arial"/>
          <w:sz w:val="24"/>
          <w:szCs w:val="24"/>
        </w:rPr>
      </w:pPr>
    </w:p>
    <w:p w14:paraId="2398161C"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Asimismo, declaro responsablemente:</w:t>
      </w:r>
    </w:p>
    <w:p w14:paraId="1C94F256" w14:textId="77777777" w:rsidR="00D648A8" w:rsidRPr="004572CA" w:rsidRDefault="00D648A8" w:rsidP="00D648A8">
      <w:pPr>
        <w:spacing w:after="0" w:line="240" w:lineRule="auto"/>
        <w:contextualSpacing/>
        <w:jc w:val="both"/>
        <w:rPr>
          <w:rFonts w:ascii="Arial" w:hAnsi="Arial" w:cs="Arial"/>
          <w:sz w:val="24"/>
          <w:szCs w:val="24"/>
        </w:rPr>
      </w:pPr>
    </w:p>
    <w:p w14:paraId="19218FA2" w14:textId="77777777" w:rsidR="00D648A8" w:rsidRPr="004572CA" w:rsidRDefault="00D648A8" w:rsidP="00D648A8">
      <w:pPr>
        <w:spacing w:after="0" w:line="240" w:lineRule="auto"/>
        <w:contextualSpacing/>
        <w:jc w:val="both"/>
        <w:rPr>
          <w:rFonts w:ascii="Arial" w:hAnsi="Arial" w:cs="Arial"/>
          <w:sz w:val="24"/>
          <w:szCs w:val="24"/>
        </w:rPr>
      </w:pPr>
    </w:p>
    <w:p w14:paraId="378FEAC8"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Que la sociedad está válidamente constituida y que conforme a su objeto social puede presentarse a la licitación.</w:t>
      </w:r>
    </w:p>
    <w:p w14:paraId="272EC596"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Que como firmante de la declaración ostenta la debida representación de la sociedad que presenta la proposición. (En caso de licitar en nombre propio: Declara que tiene la capacidad necesaria para firmar la presente declaración).</w:t>
      </w:r>
    </w:p>
    <w:p w14:paraId="485ED78B"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Que la sociedad a la que representa (o el firmante de la declaración, cuando actúe en nombre propio), cuenta con la correspondiente clasificación, en su caso, o que cumple los requisitos de solvencia económica, financiera y técnica o profesional exigidos, en las condiciones que establezca este PCAP.</w:t>
      </w:r>
    </w:p>
    <w:p w14:paraId="797FD758"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 Que la sociedad a la que representa (o el firmante de la declaración cuando actúe en nombre propio) no está incursa en prohibición de contratar por sí misma ni por extensión como consecuencia de la aplicación del artículo 71 de la LCSP.  </w:t>
      </w:r>
    </w:p>
    <w:p w14:paraId="387541BB"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Que designa la siguiente dirección de correo electrónico, a los efectos de practicar las comunicaciones y realizar los avisos vinculados a las notificaciones: …………</w:t>
      </w:r>
      <w:proofErr w:type="gramStart"/>
      <w:r w:rsidRPr="004572CA">
        <w:rPr>
          <w:rFonts w:ascii="Arial" w:hAnsi="Arial" w:cs="Arial"/>
          <w:sz w:val="24"/>
          <w:szCs w:val="24"/>
        </w:rPr>
        <w:t>…….</w:t>
      </w:r>
      <w:proofErr w:type="gramEnd"/>
      <w:r w:rsidRPr="004572CA">
        <w:rPr>
          <w:rFonts w:ascii="Arial" w:hAnsi="Arial" w:cs="Arial"/>
          <w:sz w:val="24"/>
          <w:szCs w:val="24"/>
        </w:rPr>
        <w:t>……</w:t>
      </w:r>
      <w:proofErr w:type="gramStart"/>
      <w:r w:rsidRPr="004572CA">
        <w:rPr>
          <w:rFonts w:ascii="Arial" w:hAnsi="Arial" w:cs="Arial"/>
          <w:sz w:val="24"/>
          <w:szCs w:val="24"/>
        </w:rPr>
        <w:t>…….</w:t>
      </w:r>
      <w:proofErr w:type="gramEnd"/>
      <w:r w:rsidRPr="004572CA">
        <w:rPr>
          <w:rFonts w:ascii="Arial" w:hAnsi="Arial" w:cs="Arial"/>
          <w:sz w:val="24"/>
          <w:szCs w:val="24"/>
        </w:rPr>
        <w:t>…………</w:t>
      </w:r>
      <w:proofErr w:type="gramStart"/>
      <w:r w:rsidRPr="004572CA">
        <w:rPr>
          <w:rFonts w:ascii="Arial" w:hAnsi="Arial" w:cs="Arial"/>
          <w:sz w:val="24"/>
          <w:szCs w:val="24"/>
        </w:rPr>
        <w:t>…….</w:t>
      </w:r>
      <w:proofErr w:type="gramEnd"/>
      <w:r w:rsidRPr="004572CA">
        <w:rPr>
          <w:rFonts w:ascii="Arial" w:hAnsi="Arial" w:cs="Arial"/>
          <w:sz w:val="24"/>
          <w:szCs w:val="24"/>
        </w:rPr>
        <w:t>.</w:t>
      </w:r>
    </w:p>
    <w:p w14:paraId="05677908"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Que la sociedad a la que representa tiene el siguiente número de trabajadores: …….</w:t>
      </w:r>
    </w:p>
    <w:p w14:paraId="6D9AD011"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 Que la sociedad a la que representa es una PYME: </w:t>
      </w:r>
      <w:r w:rsidRPr="004572CA">
        <w:rPr>
          <w:rFonts w:ascii="Segoe UI Symbol" w:hAnsi="Segoe UI Symbol" w:cs="Segoe UI Symbol"/>
          <w:sz w:val="24"/>
          <w:szCs w:val="24"/>
        </w:rPr>
        <w:t>☐</w:t>
      </w:r>
      <w:r w:rsidRPr="004572CA">
        <w:rPr>
          <w:rFonts w:ascii="Arial" w:hAnsi="Arial" w:cs="Arial"/>
          <w:sz w:val="24"/>
          <w:szCs w:val="24"/>
        </w:rPr>
        <w:t xml:space="preserve"> Sí / </w:t>
      </w:r>
      <w:r w:rsidRPr="004572CA">
        <w:rPr>
          <w:rFonts w:ascii="Segoe UI Symbol" w:hAnsi="Segoe UI Symbol" w:cs="Segoe UI Symbol"/>
          <w:sz w:val="24"/>
          <w:szCs w:val="24"/>
        </w:rPr>
        <w:t>☐</w:t>
      </w:r>
      <w:r w:rsidRPr="004572CA">
        <w:rPr>
          <w:rFonts w:ascii="Arial" w:hAnsi="Arial" w:cs="Arial"/>
          <w:sz w:val="24"/>
          <w:szCs w:val="24"/>
        </w:rPr>
        <w:t xml:space="preserve"> No</w:t>
      </w:r>
    </w:p>
    <w:p w14:paraId="44F7B167" w14:textId="475BBC75" w:rsidR="00D648A8"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 Que la sociedad a la que representa se somete a las leyes, jurisdicción y juzgados y tribunales españoles de cualquier orden, para todas las incidencias que de modo </w:t>
      </w:r>
      <w:r w:rsidRPr="004572CA">
        <w:rPr>
          <w:rFonts w:ascii="Arial" w:hAnsi="Arial" w:cs="Arial"/>
          <w:sz w:val="24"/>
          <w:szCs w:val="24"/>
        </w:rPr>
        <w:lastRenderedPageBreak/>
        <w:t>directo o indirecto pudieran surgir del contrato, con renuncia, en su caso, al fuero jurisdiccional extranjero que pudiera corresponderle</w:t>
      </w:r>
      <w:r>
        <w:rPr>
          <w:rFonts w:ascii="Arial" w:hAnsi="Arial" w:cs="Arial"/>
          <w:sz w:val="24"/>
          <w:szCs w:val="24"/>
        </w:rPr>
        <w:t xml:space="preserve">. </w:t>
      </w:r>
    </w:p>
    <w:p w14:paraId="6D5DA5C4" w14:textId="77777777" w:rsidR="00D648A8" w:rsidRDefault="00D648A8" w:rsidP="00D648A8">
      <w:pPr>
        <w:spacing w:after="0" w:line="240" w:lineRule="auto"/>
        <w:contextualSpacing/>
        <w:jc w:val="both"/>
        <w:rPr>
          <w:rFonts w:ascii="Arial" w:hAnsi="Arial" w:cs="Arial"/>
          <w:sz w:val="24"/>
          <w:szCs w:val="24"/>
        </w:rPr>
      </w:pPr>
    </w:p>
    <w:p w14:paraId="3CAD38E1" w14:textId="77777777" w:rsidR="00D648A8" w:rsidRPr="00F36EB5" w:rsidRDefault="00D648A8" w:rsidP="00D648A8">
      <w:pPr>
        <w:spacing w:after="0" w:line="240" w:lineRule="auto"/>
        <w:jc w:val="both"/>
        <w:rPr>
          <w:rFonts w:ascii="Arial" w:hAnsi="Arial" w:cs="Arial"/>
          <w:sz w:val="24"/>
          <w:szCs w:val="24"/>
        </w:rPr>
      </w:pPr>
      <w:r w:rsidRPr="00F36EB5">
        <w:rPr>
          <w:rFonts w:ascii="Arial" w:hAnsi="Arial" w:cs="Arial"/>
          <w:sz w:val="24"/>
          <w:szCs w:val="24"/>
        </w:rPr>
        <w:t>DECLARA BAJO SU RESPONSABILIDAD:</w:t>
      </w:r>
    </w:p>
    <w:p w14:paraId="5C6BE023" w14:textId="77777777" w:rsidR="00D648A8" w:rsidRPr="00F36EB5" w:rsidRDefault="00D648A8" w:rsidP="00D648A8">
      <w:pPr>
        <w:spacing w:after="0" w:line="240" w:lineRule="auto"/>
        <w:jc w:val="both"/>
        <w:rPr>
          <w:rFonts w:ascii="Arial" w:hAnsi="Arial" w:cs="Arial"/>
          <w:sz w:val="24"/>
          <w:szCs w:val="24"/>
        </w:rPr>
      </w:pPr>
    </w:p>
    <w:p w14:paraId="318274BC" w14:textId="77777777" w:rsidR="00D648A8" w:rsidRPr="00F36EB5" w:rsidRDefault="00D648A8" w:rsidP="00D648A8">
      <w:pPr>
        <w:spacing w:after="0" w:line="240" w:lineRule="auto"/>
        <w:jc w:val="both"/>
        <w:rPr>
          <w:rFonts w:ascii="Arial" w:hAnsi="Arial" w:cs="Arial"/>
          <w:sz w:val="24"/>
          <w:szCs w:val="24"/>
        </w:rPr>
      </w:pPr>
    </w:p>
    <w:p w14:paraId="74C517DA" w14:textId="77777777" w:rsidR="00D648A8" w:rsidRPr="00F36EB5" w:rsidRDefault="00D648A8" w:rsidP="00D648A8">
      <w:pPr>
        <w:spacing w:after="0" w:line="240" w:lineRule="auto"/>
        <w:jc w:val="both"/>
        <w:rPr>
          <w:rFonts w:ascii="Arial" w:hAnsi="Arial" w:cs="Arial"/>
          <w:sz w:val="24"/>
          <w:szCs w:val="24"/>
        </w:rPr>
      </w:pPr>
      <w:r w:rsidRPr="00F36EB5">
        <w:rPr>
          <w:rFonts w:ascii="Arial" w:hAnsi="Arial" w:cs="Arial"/>
          <w:sz w:val="24"/>
          <w:szCs w:val="24"/>
        </w:rPr>
        <w:t>Que, de conformidad con lo establecido en el artículo 76.2 de la LCSP, me comprometo a adscribir a la ejecución del contrato los medios personales y/o materiales suficientes para ello; este compromiso se integrará en el contrato como requisito adicional de solvencia para la ejecución del mismo, obligación que tiene la consideración de obligación esencial y, si resulto ser propuesto como adjudicatario, acreditaré el cumplimiento de dicha obligación en los términos previstos en el pliego. Y para que conste a los efectos oportunos en la presente licitación pública, firma la correspondiente declaración responsable.</w:t>
      </w:r>
    </w:p>
    <w:p w14:paraId="4830F1F1" w14:textId="77777777" w:rsidR="00D648A8" w:rsidRDefault="00D648A8" w:rsidP="00D648A8">
      <w:pPr>
        <w:spacing w:after="0" w:line="240" w:lineRule="auto"/>
        <w:contextualSpacing/>
        <w:jc w:val="both"/>
        <w:rPr>
          <w:rFonts w:ascii="Arial" w:hAnsi="Arial" w:cs="Arial"/>
          <w:sz w:val="24"/>
          <w:szCs w:val="24"/>
        </w:rPr>
      </w:pPr>
    </w:p>
    <w:p w14:paraId="18BE8C2F" w14:textId="77777777" w:rsidR="00D648A8" w:rsidRDefault="00D648A8" w:rsidP="00D648A8">
      <w:pPr>
        <w:spacing w:after="0" w:line="240" w:lineRule="auto"/>
        <w:contextualSpacing/>
        <w:jc w:val="both"/>
        <w:rPr>
          <w:rFonts w:ascii="Arial" w:hAnsi="Arial" w:cs="Arial"/>
          <w:sz w:val="24"/>
          <w:szCs w:val="24"/>
        </w:rPr>
      </w:pPr>
    </w:p>
    <w:p w14:paraId="6114B48C" w14:textId="77777777" w:rsidR="00D648A8" w:rsidRPr="00FF2279" w:rsidRDefault="00D648A8" w:rsidP="00D648A8">
      <w:pPr>
        <w:spacing w:after="0" w:line="240" w:lineRule="auto"/>
        <w:contextualSpacing/>
        <w:jc w:val="both"/>
        <w:rPr>
          <w:rFonts w:ascii="Arial" w:hAnsi="Arial" w:cs="Arial"/>
          <w:sz w:val="24"/>
          <w:szCs w:val="24"/>
        </w:rPr>
      </w:pPr>
      <w:r>
        <w:rPr>
          <w:rFonts w:ascii="Arial" w:hAnsi="Arial" w:cs="Arial"/>
          <w:sz w:val="24"/>
          <w:szCs w:val="24"/>
        </w:rPr>
        <w:t xml:space="preserve">TAMBIEN </w:t>
      </w:r>
      <w:r w:rsidRPr="00FF2279">
        <w:rPr>
          <w:rFonts w:ascii="Arial" w:hAnsi="Arial" w:cs="Arial"/>
          <w:sz w:val="24"/>
          <w:szCs w:val="24"/>
        </w:rPr>
        <w:t>DECLAR</w:t>
      </w:r>
      <w:r>
        <w:rPr>
          <w:rFonts w:ascii="Arial" w:hAnsi="Arial" w:cs="Arial"/>
          <w:sz w:val="24"/>
          <w:szCs w:val="24"/>
        </w:rPr>
        <w:t xml:space="preserve">A: </w:t>
      </w:r>
    </w:p>
    <w:p w14:paraId="725F5804" w14:textId="77777777" w:rsidR="00D648A8" w:rsidRPr="00FF2279" w:rsidRDefault="00D648A8" w:rsidP="00D648A8">
      <w:pPr>
        <w:spacing w:after="0" w:line="240" w:lineRule="auto"/>
        <w:contextualSpacing/>
        <w:jc w:val="both"/>
        <w:rPr>
          <w:rFonts w:ascii="Arial" w:hAnsi="Arial" w:cs="Arial"/>
          <w:sz w:val="24"/>
          <w:szCs w:val="24"/>
        </w:rPr>
      </w:pPr>
    </w:p>
    <w:p w14:paraId="4EC086A4" w14:textId="77777777" w:rsidR="00D648A8" w:rsidRPr="00FF2279" w:rsidRDefault="00D648A8" w:rsidP="00D648A8">
      <w:pPr>
        <w:spacing w:after="0" w:line="240" w:lineRule="auto"/>
        <w:contextualSpacing/>
        <w:jc w:val="both"/>
        <w:rPr>
          <w:rFonts w:ascii="Arial" w:hAnsi="Arial" w:cs="Arial"/>
          <w:sz w:val="24"/>
          <w:szCs w:val="24"/>
        </w:rPr>
      </w:pPr>
    </w:p>
    <w:p w14:paraId="4AFA1EB7"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Confidencialidad. Que se declaran confidenciales los siguientes documentos:</w:t>
      </w:r>
    </w:p>
    <w:p w14:paraId="787923D9"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985971934"/>
          <w:placeholder>
            <w:docPart w:val="3F8DC4119EC744959DBC3AE419A27EE7"/>
          </w:placeholder>
        </w:sdtPr>
        <w:sdtEndPr/>
        <w:sdtContent>
          <w:r w:rsidR="00D648A8" w:rsidRPr="00FF2279">
            <w:rPr>
              <w:rFonts w:ascii="Arial" w:hAnsi="Arial" w:cs="Arial"/>
              <w:sz w:val="24"/>
              <w:szCs w:val="24"/>
            </w:rPr>
            <w:t>…………</w:t>
          </w:r>
          <w:proofErr w:type="gramStart"/>
          <w:r w:rsidR="00D648A8" w:rsidRPr="00FF2279">
            <w:rPr>
              <w:rFonts w:ascii="Arial" w:hAnsi="Arial" w:cs="Arial"/>
              <w:sz w:val="24"/>
              <w:szCs w:val="24"/>
            </w:rPr>
            <w:t>…….</w:t>
          </w:r>
          <w:proofErr w:type="gramEnd"/>
          <w:r w:rsidR="00D648A8" w:rsidRPr="00FF2279">
            <w:rPr>
              <w:rFonts w:ascii="Arial" w:hAnsi="Arial" w:cs="Arial"/>
              <w:sz w:val="24"/>
              <w:szCs w:val="24"/>
            </w:rPr>
            <w:t>……</w:t>
          </w:r>
          <w:proofErr w:type="gramStart"/>
          <w:r w:rsidR="00D648A8" w:rsidRPr="00FF2279">
            <w:rPr>
              <w:rFonts w:ascii="Arial" w:hAnsi="Arial" w:cs="Arial"/>
              <w:sz w:val="24"/>
              <w:szCs w:val="24"/>
            </w:rPr>
            <w:t>…….</w:t>
          </w:r>
          <w:proofErr w:type="gramEnd"/>
          <w:r w:rsidR="00D648A8" w:rsidRPr="00FF2279">
            <w:rPr>
              <w:rFonts w:ascii="Arial" w:hAnsi="Arial" w:cs="Arial"/>
              <w:sz w:val="24"/>
              <w:szCs w:val="24"/>
            </w:rPr>
            <w:t>…………</w:t>
          </w:r>
          <w:proofErr w:type="gramStart"/>
          <w:r w:rsidR="00D648A8" w:rsidRPr="00FF2279">
            <w:rPr>
              <w:rFonts w:ascii="Arial" w:hAnsi="Arial" w:cs="Arial"/>
              <w:sz w:val="24"/>
              <w:szCs w:val="24"/>
            </w:rPr>
            <w:t>…….</w:t>
          </w:r>
          <w:proofErr w:type="gramEnd"/>
          <w:r w:rsidR="00D648A8" w:rsidRPr="00FF2279">
            <w:rPr>
              <w:rFonts w:ascii="Arial" w:hAnsi="Arial" w:cs="Arial"/>
              <w:sz w:val="24"/>
              <w:szCs w:val="24"/>
            </w:rPr>
            <w:t>.</w:t>
          </w:r>
        </w:sdtContent>
      </w:sdt>
      <w:r w:rsidR="00D648A8" w:rsidRPr="00FF2279">
        <w:rPr>
          <w:rFonts w:ascii="Arial" w:hAnsi="Arial" w:cs="Arial"/>
          <w:sz w:val="24"/>
          <w:szCs w:val="24"/>
        </w:rPr>
        <w:t xml:space="preserve"> (indicar documento y páginas, en su caso)</w:t>
      </w:r>
    </w:p>
    <w:p w14:paraId="5A614613" w14:textId="77777777" w:rsidR="00D648A8" w:rsidRPr="00FF2279" w:rsidRDefault="00D648A8" w:rsidP="00D648A8">
      <w:pPr>
        <w:spacing w:after="0" w:line="240" w:lineRule="auto"/>
        <w:contextualSpacing/>
        <w:jc w:val="both"/>
        <w:rPr>
          <w:rFonts w:ascii="Arial" w:hAnsi="Arial" w:cs="Arial"/>
          <w:sz w:val="24"/>
          <w:szCs w:val="24"/>
        </w:rPr>
      </w:pPr>
    </w:p>
    <w:p w14:paraId="60CA25AF" w14:textId="77777777" w:rsidR="00D648A8" w:rsidRPr="00FF2279" w:rsidRDefault="00D648A8" w:rsidP="00D648A8">
      <w:pPr>
        <w:spacing w:after="0" w:line="240" w:lineRule="auto"/>
        <w:contextualSpacing/>
        <w:jc w:val="both"/>
        <w:rPr>
          <w:rFonts w:ascii="Arial" w:hAnsi="Arial" w:cs="Arial"/>
          <w:sz w:val="24"/>
          <w:szCs w:val="24"/>
        </w:rPr>
      </w:pPr>
      <w:r w:rsidRPr="00267757">
        <w:rPr>
          <w:rFonts w:ascii="Arial" w:hAnsi="Arial" w:cs="Arial"/>
          <w:b/>
          <w:bCs/>
          <w:sz w:val="24"/>
          <w:szCs w:val="24"/>
        </w:rPr>
        <w:t>Obligaciones en materia de discapacidad</w:t>
      </w:r>
      <w:r w:rsidRPr="00FF2279">
        <w:rPr>
          <w:rFonts w:ascii="Arial" w:hAnsi="Arial" w:cs="Arial"/>
          <w:sz w:val="24"/>
          <w:szCs w:val="24"/>
        </w:rPr>
        <w:t xml:space="preserve"> (Marcar una opción):</w:t>
      </w:r>
    </w:p>
    <w:p w14:paraId="4614A229"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252358600"/>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Que la empresa a la que represento NO está obligada a contar con un 2% de trabajadores con discapacidad o adoptar las medidas alternativas correspondientes, por no emplear a un número de 50 o más trabajadores.</w:t>
      </w:r>
    </w:p>
    <w:p w14:paraId="209DD4D7"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600950218"/>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Que la empresa a la que represento SÍ está obligada a contar con un 2% de trabajadores con discapacidad o adoptar las medidas alternativas correspondientes, por emplear a un número de 50 o más trabajadores.</w:t>
      </w:r>
    </w:p>
    <w:p w14:paraId="61FAFCB1" w14:textId="77777777" w:rsidR="00D648A8" w:rsidRPr="00FF2279" w:rsidRDefault="00D648A8" w:rsidP="00D648A8">
      <w:pPr>
        <w:spacing w:after="0" w:line="240" w:lineRule="auto"/>
        <w:contextualSpacing/>
        <w:jc w:val="both"/>
        <w:rPr>
          <w:rFonts w:ascii="Arial" w:hAnsi="Arial" w:cs="Arial"/>
          <w:sz w:val="24"/>
          <w:szCs w:val="24"/>
        </w:rPr>
      </w:pPr>
    </w:p>
    <w:p w14:paraId="74BD022A" w14:textId="77777777" w:rsidR="00D648A8" w:rsidRPr="00FF2279" w:rsidRDefault="00D648A8" w:rsidP="00D648A8">
      <w:pPr>
        <w:spacing w:after="0" w:line="240" w:lineRule="auto"/>
        <w:contextualSpacing/>
        <w:jc w:val="both"/>
        <w:rPr>
          <w:rFonts w:ascii="Arial" w:hAnsi="Arial" w:cs="Arial"/>
          <w:sz w:val="24"/>
          <w:szCs w:val="24"/>
        </w:rPr>
      </w:pPr>
      <w:r w:rsidRPr="00267757">
        <w:rPr>
          <w:rFonts w:ascii="Arial" w:hAnsi="Arial" w:cs="Arial"/>
          <w:b/>
          <w:bCs/>
          <w:sz w:val="24"/>
          <w:szCs w:val="24"/>
        </w:rPr>
        <w:t>Obligaciones en materia de igualdad</w:t>
      </w:r>
      <w:r w:rsidRPr="00FF2279">
        <w:rPr>
          <w:rFonts w:ascii="Arial" w:hAnsi="Arial" w:cs="Arial"/>
          <w:sz w:val="24"/>
          <w:szCs w:val="24"/>
        </w:rPr>
        <w:t xml:space="preserve"> (Marcar una opción):</w:t>
      </w:r>
    </w:p>
    <w:p w14:paraId="12090CBB"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1953976766"/>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Que la empresa a la que represento NO está obligada a contar con un plan de igualdad por no encontrarse en ninguno de los supuestos previstos</w:t>
      </w:r>
      <w:r w:rsidR="00D648A8">
        <w:rPr>
          <w:rFonts w:ascii="Arial" w:hAnsi="Arial" w:cs="Arial"/>
          <w:sz w:val="24"/>
          <w:szCs w:val="24"/>
        </w:rPr>
        <w:t xml:space="preserve"> en la normativa vigente</w:t>
      </w:r>
      <w:r w:rsidR="00D648A8" w:rsidRPr="00FF2279">
        <w:rPr>
          <w:rFonts w:ascii="Arial" w:hAnsi="Arial" w:cs="Arial"/>
          <w:sz w:val="24"/>
          <w:szCs w:val="24"/>
        </w:rPr>
        <w:t>.</w:t>
      </w:r>
    </w:p>
    <w:p w14:paraId="003A2500"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1061671926"/>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 xml:space="preserve">Que la empresa a la que represento SÍ está obligada a contar con un plan de igualdad, por encontrarse en alguno de los supuestos previstos en </w:t>
      </w:r>
      <w:r w:rsidR="00D648A8">
        <w:rPr>
          <w:rFonts w:ascii="Arial" w:hAnsi="Arial" w:cs="Arial"/>
          <w:sz w:val="24"/>
          <w:szCs w:val="24"/>
        </w:rPr>
        <w:t>el art.45</w:t>
      </w:r>
      <w:r w:rsidR="00D648A8" w:rsidRPr="00FF2279">
        <w:rPr>
          <w:rFonts w:ascii="Arial" w:hAnsi="Arial" w:cs="Arial"/>
          <w:sz w:val="24"/>
          <w:szCs w:val="24"/>
        </w:rPr>
        <w:t xml:space="preserve"> de la Ley Orgánica 3/2007, de 22 de marzo, para la igualdad de mujeres y hombres. </w:t>
      </w:r>
    </w:p>
    <w:p w14:paraId="51AA13EA" w14:textId="77777777" w:rsidR="00D648A8" w:rsidRPr="00FF2279" w:rsidRDefault="00D648A8" w:rsidP="00D648A8">
      <w:pPr>
        <w:spacing w:after="0" w:line="240" w:lineRule="auto"/>
        <w:contextualSpacing/>
        <w:jc w:val="both"/>
        <w:rPr>
          <w:rFonts w:ascii="Arial" w:hAnsi="Arial" w:cs="Arial"/>
          <w:sz w:val="24"/>
          <w:szCs w:val="24"/>
        </w:rPr>
      </w:pPr>
    </w:p>
    <w:p w14:paraId="04CAEA94" w14:textId="77777777" w:rsidR="00D648A8" w:rsidRPr="00FF2279" w:rsidRDefault="00D648A8" w:rsidP="00D648A8">
      <w:pPr>
        <w:spacing w:after="0" w:line="240" w:lineRule="auto"/>
        <w:contextualSpacing/>
        <w:jc w:val="both"/>
        <w:rPr>
          <w:rFonts w:ascii="Arial" w:hAnsi="Arial" w:cs="Arial"/>
          <w:sz w:val="24"/>
          <w:szCs w:val="24"/>
        </w:rPr>
      </w:pPr>
      <w:r w:rsidRPr="00267757">
        <w:rPr>
          <w:rFonts w:ascii="Arial" w:hAnsi="Arial" w:cs="Arial"/>
          <w:b/>
          <w:bCs/>
          <w:sz w:val="24"/>
          <w:szCs w:val="24"/>
        </w:rPr>
        <w:t>Obligaciones en materia de anticorrupción</w:t>
      </w:r>
      <w:r w:rsidRPr="00FF2279">
        <w:rPr>
          <w:rFonts w:ascii="Arial" w:hAnsi="Arial" w:cs="Arial"/>
          <w:sz w:val="24"/>
          <w:szCs w:val="24"/>
        </w:rPr>
        <w:t>:</w:t>
      </w:r>
    </w:p>
    <w:p w14:paraId="7795E736"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es interés del licitador apoyar la acción de la Entidad para fortalecer la transparencia en los procesos de contratación, y la responsabilidad de su incumplimiento.</w:t>
      </w:r>
    </w:p>
    <w:p w14:paraId="4CD3EC57"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estando interesado en licitar en el referido expediente de contratación, se encuentra dispuesto a suministrar la información propia que resulte necesaria para aportar transparencia al proceso.</w:t>
      </w:r>
    </w:p>
    <w:p w14:paraId="791EAAD5"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ni ha ofrecido ni ofrecerá dinero o cualquier otra dádiva a fin de que:</w:t>
      </w:r>
    </w:p>
    <w:p w14:paraId="288C966E"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lastRenderedPageBreak/>
        <w:t>Personal de la Entidad con competencia referida a una licitación o contrato hagan o dejen de hacer algo relativo a sus funciones</w:t>
      </w:r>
    </w:p>
    <w:p w14:paraId="3473C6EA"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O para que hagan valer la influencia de su cargo ante otro empleado de la Entidad con la competencia descrita, a fin de que éstos hagan o dejen de hacer algo relativo a sus funciones.</w:t>
      </w:r>
    </w:p>
    <w:p w14:paraId="58A2C763"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ninguna persona relacionada con este licitador ha hecho ni hará valer su relación o influencia sobre personal de la Entidad con la competencia descrita, a fin de que estos hagan o dejen de hacer algo relativo a sus funciones.</w:t>
      </w:r>
    </w:p>
    <w:p w14:paraId="77C80CA2"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Asimismo, declaro y garantizo en relación con cualquier contrato celebrado con la Entidad:</w:t>
      </w:r>
    </w:p>
    <w:p w14:paraId="5099A3BA"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directa o indirectamente no ha entregado, y no entregará, ningún obsequio o comisión a ningún empleado o representante de la Entidad.</w:t>
      </w:r>
    </w:p>
    <w:p w14:paraId="312B0098"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directa o indirectamente no ha pactado, ni pactará, el pago de comisión alguna a ningún empleado o representante de la Entidad.</w:t>
      </w:r>
    </w:p>
    <w:p w14:paraId="59C2A1E1"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este licitador se compromete formalmente a no efectuar acuerdos, o realizar actos o conductas que tengan por objeto pactar precios con otros licitadores a los efectos de vulnerar la libre concurrencia.</w:t>
      </w:r>
    </w:p>
    <w:p w14:paraId="1AC92CB3"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 xml:space="preserve">Que este licitador asume las consecuencias previstas en el pliego de cláusulas administrativas particulares, si se verificare el incumplimiento de los compromisos anticorrupción. En virtud de lo anterior, y como manifestación de la aceptación de los compromisos unilaterales incorporados en el presente documento, se firma el mismo </w:t>
      </w:r>
    </w:p>
    <w:p w14:paraId="32C4A173" w14:textId="77777777" w:rsidR="00D648A8" w:rsidRPr="00FF2279" w:rsidRDefault="00D648A8" w:rsidP="00D648A8">
      <w:pPr>
        <w:spacing w:after="0" w:line="240" w:lineRule="auto"/>
        <w:contextualSpacing/>
        <w:jc w:val="both"/>
        <w:rPr>
          <w:rFonts w:ascii="Arial" w:hAnsi="Arial" w:cs="Arial"/>
          <w:sz w:val="24"/>
          <w:szCs w:val="24"/>
        </w:rPr>
      </w:pPr>
    </w:p>
    <w:p w14:paraId="69C11236" w14:textId="77777777" w:rsidR="00A3005F" w:rsidRPr="00A3005F" w:rsidRDefault="00D648A8" w:rsidP="00A3005F">
      <w:pPr>
        <w:contextualSpacing/>
        <w:jc w:val="both"/>
        <w:rPr>
          <w:rFonts w:ascii="Arial" w:hAnsi="Arial" w:cs="Arial"/>
          <w:sz w:val="24"/>
          <w:szCs w:val="24"/>
        </w:rPr>
      </w:pPr>
      <w:r w:rsidRPr="00267757">
        <w:rPr>
          <w:rFonts w:ascii="Arial" w:hAnsi="Arial" w:cs="Arial"/>
          <w:b/>
          <w:bCs/>
          <w:sz w:val="24"/>
          <w:szCs w:val="24"/>
        </w:rPr>
        <w:t>Grupos de empresa</w:t>
      </w:r>
      <w:r w:rsidRPr="00FF2279">
        <w:rPr>
          <w:rFonts w:ascii="Arial" w:hAnsi="Arial" w:cs="Arial"/>
          <w:sz w:val="24"/>
          <w:szCs w:val="24"/>
        </w:rPr>
        <w:t xml:space="preserve">. Que, en los términos del artículo 42.1 Código de Comercio la empresa dominante </w:t>
      </w:r>
      <w:r w:rsidR="00A3005F" w:rsidRPr="00A3005F">
        <w:rPr>
          <w:rFonts w:ascii="Arial" w:hAnsi="Arial" w:cs="Arial"/>
          <w:sz w:val="24"/>
          <w:szCs w:val="24"/>
        </w:rPr>
        <w:t>que licita forma parte del siguiente grupo, compuesta por las siguientes entidades</w:t>
      </w:r>
    </w:p>
    <w:p w14:paraId="3C728B20" w14:textId="2EE4995B" w:rsidR="00D648A8" w:rsidRPr="00FF2279" w:rsidRDefault="00D648A8" w:rsidP="00D648A8">
      <w:pPr>
        <w:spacing w:after="0" w:line="240" w:lineRule="auto"/>
        <w:contextualSpacing/>
        <w:jc w:val="both"/>
        <w:rPr>
          <w:rFonts w:ascii="Arial" w:hAnsi="Arial" w:cs="Arial"/>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36"/>
        <w:gridCol w:w="5664"/>
      </w:tblGrid>
      <w:tr w:rsidR="00D648A8" w:rsidRPr="00FF2279" w14:paraId="7D603468" w14:textId="77777777" w:rsidTr="003C5FF9">
        <w:tc>
          <w:tcPr>
            <w:tcW w:w="3336" w:type="dxa"/>
            <w:tcBorders>
              <w:top w:val="single" w:sz="4" w:space="0" w:color="auto"/>
              <w:left w:val="single" w:sz="4" w:space="0" w:color="auto"/>
              <w:bottom w:val="single" w:sz="4" w:space="0" w:color="auto"/>
              <w:right w:val="single" w:sz="4" w:space="0" w:color="auto"/>
            </w:tcBorders>
          </w:tcPr>
          <w:p w14:paraId="11501602" w14:textId="77777777" w:rsidR="00D648A8" w:rsidRPr="00FF2279" w:rsidRDefault="00D648A8" w:rsidP="003C5FF9">
            <w:pPr>
              <w:spacing w:after="0" w:line="240" w:lineRule="auto"/>
              <w:contextualSpacing/>
              <w:jc w:val="both"/>
              <w:rPr>
                <w:rFonts w:ascii="Arial" w:hAnsi="Arial" w:cs="Arial"/>
                <w:sz w:val="24"/>
                <w:szCs w:val="24"/>
              </w:rPr>
            </w:pPr>
            <w:r w:rsidRPr="00FF2279">
              <w:rPr>
                <w:rFonts w:ascii="Arial" w:hAnsi="Arial" w:cs="Arial"/>
                <w:sz w:val="24"/>
                <w:szCs w:val="24"/>
              </w:rPr>
              <w:t>Empresa dominante:</w:t>
            </w:r>
          </w:p>
        </w:tc>
        <w:tc>
          <w:tcPr>
            <w:tcW w:w="5664" w:type="dxa"/>
            <w:tcBorders>
              <w:top w:val="single" w:sz="4" w:space="0" w:color="auto"/>
              <w:left w:val="single" w:sz="4" w:space="0" w:color="auto"/>
              <w:bottom w:val="single" w:sz="4" w:space="0" w:color="auto"/>
              <w:right w:val="single" w:sz="4" w:space="0" w:color="auto"/>
            </w:tcBorders>
            <w:hideMark/>
          </w:tcPr>
          <w:p w14:paraId="4868F3DD" w14:textId="77777777" w:rsidR="00D648A8" w:rsidRPr="00FF2279" w:rsidRDefault="00D648A8" w:rsidP="003C5FF9">
            <w:pPr>
              <w:spacing w:after="0" w:line="240" w:lineRule="auto"/>
              <w:contextualSpacing/>
              <w:jc w:val="both"/>
              <w:rPr>
                <w:rFonts w:ascii="Arial" w:hAnsi="Arial" w:cs="Arial"/>
                <w:sz w:val="24"/>
                <w:szCs w:val="24"/>
              </w:rPr>
            </w:pPr>
            <w:r w:rsidRPr="00FF2279">
              <w:rPr>
                <w:rFonts w:ascii="Arial" w:hAnsi="Arial" w:cs="Arial"/>
                <w:sz w:val="24"/>
                <w:szCs w:val="24"/>
              </w:rPr>
              <w:t>(concurre/no concurre)</w:t>
            </w:r>
          </w:p>
        </w:tc>
      </w:tr>
      <w:tr w:rsidR="00D648A8" w:rsidRPr="00FF2279" w14:paraId="26081FFA" w14:textId="77777777" w:rsidTr="003C5FF9">
        <w:tc>
          <w:tcPr>
            <w:tcW w:w="3336" w:type="dxa"/>
            <w:tcBorders>
              <w:top w:val="single" w:sz="4" w:space="0" w:color="auto"/>
              <w:left w:val="single" w:sz="4" w:space="0" w:color="auto"/>
              <w:bottom w:val="single" w:sz="4" w:space="0" w:color="auto"/>
              <w:right w:val="single" w:sz="4" w:space="0" w:color="auto"/>
            </w:tcBorders>
          </w:tcPr>
          <w:p w14:paraId="6EC772CA" w14:textId="77777777" w:rsidR="00D648A8" w:rsidRPr="00FF2279" w:rsidRDefault="00D648A8" w:rsidP="003C5FF9">
            <w:pPr>
              <w:spacing w:after="0" w:line="240" w:lineRule="auto"/>
              <w:contextualSpacing/>
              <w:jc w:val="both"/>
              <w:rPr>
                <w:rFonts w:ascii="Arial" w:hAnsi="Arial" w:cs="Arial"/>
                <w:sz w:val="24"/>
                <w:szCs w:val="24"/>
              </w:rPr>
            </w:pPr>
            <w:r w:rsidRPr="00FF2279">
              <w:rPr>
                <w:rFonts w:ascii="Arial" w:hAnsi="Arial" w:cs="Arial"/>
                <w:sz w:val="24"/>
                <w:szCs w:val="24"/>
              </w:rPr>
              <w:t>Empresas dependientes que concurren a la licitación:</w:t>
            </w:r>
          </w:p>
          <w:p w14:paraId="748B96B5" w14:textId="77777777" w:rsidR="00D648A8" w:rsidRPr="00FF2279" w:rsidRDefault="00D648A8" w:rsidP="003C5FF9">
            <w:pPr>
              <w:spacing w:after="0" w:line="240" w:lineRule="auto"/>
              <w:contextualSpacing/>
              <w:jc w:val="both"/>
              <w:rPr>
                <w:rFonts w:ascii="Arial" w:hAnsi="Arial" w:cs="Arial"/>
                <w:sz w:val="24"/>
                <w:szCs w:val="24"/>
              </w:rPr>
            </w:pPr>
          </w:p>
          <w:p w14:paraId="2A218A2D" w14:textId="77777777" w:rsidR="00D648A8" w:rsidRPr="00FF2279" w:rsidRDefault="00D648A8" w:rsidP="003C5FF9">
            <w:pPr>
              <w:spacing w:after="0" w:line="240" w:lineRule="auto"/>
              <w:contextualSpacing/>
              <w:jc w:val="both"/>
              <w:rPr>
                <w:rFonts w:ascii="Arial" w:hAnsi="Arial" w:cs="Arial"/>
                <w:sz w:val="24"/>
                <w:szCs w:val="24"/>
              </w:rPr>
            </w:pPr>
          </w:p>
        </w:tc>
        <w:tc>
          <w:tcPr>
            <w:tcW w:w="5664" w:type="dxa"/>
            <w:tcBorders>
              <w:top w:val="single" w:sz="4" w:space="0" w:color="auto"/>
              <w:left w:val="single" w:sz="4" w:space="0" w:color="auto"/>
              <w:bottom w:val="single" w:sz="4" w:space="0" w:color="auto"/>
              <w:right w:val="single" w:sz="4" w:space="0" w:color="auto"/>
            </w:tcBorders>
          </w:tcPr>
          <w:p w14:paraId="63BEB3E4" w14:textId="77777777" w:rsidR="00D648A8" w:rsidRPr="00FF2279" w:rsidRDefault="00D648A8" w:rsidP="003C5FF9">
            <w:pPr>
              <w:spacing w:after="0" w:line="240" w:lineRule="auto"/>
              <w:contextualSpacing/>
              <w:jc w:val="both"/>
              <w:rPr>
                <w:rFonts w:ascii="Arial" w:hAnsi="Arial" w:cs="Arial"/>
                <w:sz w:val="24"/>
                <w:szCs w:val="24"/>
              </w:rPr>
            </w:pPr>
            <w:r w:rsidRPr="00FF2279">
              <w:rPr>
                <w:rFonts w:ascii="Arial" w:hAnsi="Arial" w:cs="Arial"/>
                <w:sz w:val="24"/>
                <w:szCs w:val="24"/>
              </w:rPr>
              <w:t>(si no se rellena se entiende que no aplica)</w:t>
            </w:r>
          </w:p>
        </w:tc>
      </w:tr>
    </w:tbl>
    <w:p w14:paraId="20BF6DBF" w14:textId="77777777" w:rsidR="00D648A8" w:rsidRDefault="00D648A8" w:rsidP="00D648A8">
      <w:pPr>
        <w:spacing w:after="0" w:line="240" w:lineRule="auto"/>
        <w:contextualSpacing/>
        <w:jc w:val="both"/>
        <w:rPr>
          <w:rFonts w:ascii="Arial" w:hAnsi="Arial" w:cs="Arial"/>
          <w:sz w:val="24"/>
          <w:szCs w:val="24"/>
        </w:rPr>
      </w:pPr>
    </w:p>
    <w:p w14:paraId="58EFDEA1" w14:textId="77777777" w:rsidR="00D95734" w:rsidRPr="00D95734" w:rsidRDefault="00D95734" w:rsidP="00D95734">
      <w:pPr>
        <w:pStyle w:val="Textoindependiente"/>
        <w:spacing w:before="1"/>
        <w:ind w:left="143" w:right="424"/>
        <w:jc w:val="both"/>
        <w:rPr>
          <w:rFonts w:ascii="Arial" w:hAnsi="Arial" w:cs="Arial"/>
          <w:sz w:val="24"/>
          <w:szCs w:val="24"/>
        </w:rPr>
      </w:pPr>
      <w:r w:rsidRPr="00D95734">
        <w:rPr>
          <w:rFonts w:ascii="Arial" w:hAnsi="Arial" w:cs="Arial"/>
          <w:b/>
          <w:bCs/>
          <w:sz w:val="24"/>
          <w:szCs w:val="24"/>
        </w:rPr>
        <w:t>Subcontratación</w:t>
      </w:r>
      <w:r w:rsidRPr="00D95734">
        <w:rPr>
          <w:rFonts w:ascii="Arial" w:hAnsi="Arial" w:cs="Arial"/>
          <w:sz w:val="24"/>
          <w:szCs w:val="24"/>
        </w:rPr>
        <w:t>: Que la empresa a la que represento tiene previsto subcontratar las siguientes partes del contrato con los siguientes subcontratistas: (si no se rellena se entiende que no aplica)</w:t>
      </w:r>
    </w:p>
    <w:p w14:paraId="053CAC2B" w14:textId="77777777" w:rsidR="00D95734" w:rsidRPr="00D95734" w:rsidRDefault="00D95734" w:rsidP="00D95734">
      <w:pPr>
        <w:pStyle w:val="Textoindependiente"/>
        <w:ind w:left="143" w:right="419"/>
        <w:jc w:val="both"/>
        <w:rPr>
          <w:rFonts w:ascii="Arial" w:hAnsi="Arial" w:cs="Arial"/>
          <w:sz w:val="24"/>
          <w:szCs w:val="24"/>
        </w:rPr>
      </w:pPr>
      <w:r w:rsidRPr="00D95734">
        <w:rPr>
          <w:rFonts w:ascii="Arial" w:hAnsi="Arial" w:cs="Arial"/>
          <w:sz w:val="24"/>
          <w:szCs w:val="24"/>
        </w:rPr>
        <w:t>[Parte del contrato] con el subcontratista …………………………………………, con domicilio   en   ………………………….   (C.P.   ……………</w:t>
      </w:r>
      <w:proofErr w:type="gramStart"/>
      <w:r w:rsidRPr="00D95734">
        <w:rPr>
          <w:rFonts w:ascii="Arial" w:hAnsi="Arial" w:cs="Arial"/>
          <w:sz w:val="24"/>
          <w:szCs w:val="24"/>
        </w:rPr>
        <w:t>…….</w:t>
      </w:r>
      <w:proofErr w:type="gramEnd"/>
      <w:r w:rsidRPr="00D95734">
        <w:rPr>
          <w:rFonts w:ascii="Arial" w:hAnsi="Arial" w:cs="Arial"/>
          <w:sz w:val="24"/>
          <w:szCs w:val="24"/>
        </w:rPr>
        <w:t>.</w:t>
      </w:r>
      <w:proofErr w:type="gramStart"/>
      <w:r w:rsidRPr="00D95734">
        <w:rPr>
          <w:rFonts w:ascii="Arial" w:hAnsi="Arial" w:cs="Arial"/>
          <w:sz w:val="24"/>
          <w:szCs w:val="24"/>
        </w:rPr>
        <w:t xml:space="preserve">),   </w:t>
      </w:r>
      <w:proofErr w:type="gramEnd"/>
      <w:r w:rsidRPr="00D95734">
        <w:rPr>
          <w:rFonts w:ascii="Arial" w:hAnsi="Arial" w:cs="Arial"/>
          <w:sz w:val="24"/>
          <w:szCs w:val="24"/>
        </w:rPr>
        <w:t>calle</w:t>
      </w:r>
    </w:p>
    <w:p w14:paraId="03A5B3C2" w14:textId="77777777" w:rsidR="00D95734" w:rsidRPr="00D95734" w:rsidRDefault="00D95734" w:rsidP="00D95734">
      <w:pPr>
        <w:pStyle w:val="Textoindependiente"/>
        <w:ind w:left="143"/>
        <w:jc w:val="both"/>
        <w:rPr>
          <w:rFonts w:ascii="Arial" w:hAnsi="Arial" w:cs="Arial"/>
          <w:sz w:val="24"/>
          <w:szCs w:val="24"/>
        </w:rPr>
      </w:pPr>
      <w:r w:rsidRPr="00D95734">
        <w:rPr>
          <w:rFonts w:ascii="Arial" w:hAnsi="Arial" w:cs="Arial"/>
          <w:sz w:val="24"/>
          <w:szCs w:val="24"/>
        </w:rPr>
        <w:t xml:space="preserve">……………………………..  </w:t>
      </w:r>
      <w:proofErr w:type="spellStart"/>
      <w:proofErr w:type="gramStart"/>
      <w:r w:rsidRPr="00D95734">
        <w:rPr>
          <w:rFonts w:ascii="Arial" w:hAnsi="Arial" w:cs="Arial"/>
          <w:sz w:val="24"/>
          <w:szCs w:val="24"/>
        </w:rPr>
        <w:t>nº</w:t>
      </w:r>
      <w:proofErr w:type="spellEnd"/>
      <w:r w:rsidRPr="00D95734">
        <w:rPr>
          <w:rFonts w:ascii="Arial" w:hAnsi="Arial" w:cs="Arial"/>
          <w:sz w:val="24"/>
          <w:szCs w:val="24"/>
        </w:rPr>
        <w:t xml:space="preserve">  …</w:t>
      </w:r>
      <w:proofErr w:type="gramEnd"/>
      <w:r w:rsidRPr="00D95734">
        <w:rPr>
          <w:rFonts w:ascii="Arial" w:hAnsi="Arial" w:cs="Arial"/>
          <w:sz w:val="24"/>
          <w:szCs w:val="24"/>
        </w:rPr>
        <w:t>……………………</w:t>
      </w:r>
      <w:proofErr w:type="gramStart"/>
      <w:r w:rsidRPr="00D95734">
        <w:rPr>
          <w:rFonts w:ascii="Arial" w:hAnsi="Arial" w:cs="Arial"/>
          <w:sz w:val="24"/>
          <w:szCs w:val="24"/>
        </w:rPr>
        <w:t>…….,  piso</w:t>
      </w:r>
      <w:proofErr w:type="gramEnd"/>
      <w:r w:rsidRPr="00D95734">
        <w:rPr>
          <w:rFonts w:ascii="Arial" w:hAnsi="Arial" w:cs="Arial"/>
          <w:sz w:val="24"/>
          <w:szCs w:val="24"/>
        </w:rPr>
        <w:t xml:space="preserve">  …………………</w:t>
      </w:r>
    </w:p>
    <w:p w14:paraId="06EDCD8E" w14:textId="77777777" w:rsidR="00D95734" w:rsidRPr="00D95734" w:rsidRDefault="00D95734" w:rsidP="00D95734">
      <w:pPr>
        <w:pStyle w:val="Textoindependiente"/>
        <w:tabs>
          <w:tab w:val="left" w:leader="dot" w:pos="4252"/>
        </w:tabs>
        <w:ind w:left="143"/>
        <w:jc w:val="both"/>
        <w:rPr>
          <w:rFonts w:ascii="Arial" w:hAnsi="Arial" w:cs="Arial"/>
          <w:sz w:val="24"/>
          <w:szCs w:val="24"/>
        </w:rPr>
      </w:pPr>
      <w:r w:rsidRPr="00D95734">
        <w:rPr>
          <w:rFonts w:ascii="Arial" w:hAnsi="Arial" w:cs="Arial"/>
          <w:sz w:val="24"/>
          <w:szCs w:val="24"/>
        </w:rPr>
        <w:t>teléfono</w:t>
      </w:r>
      <w:r w:rsidRPr="00D95734">
        <w:rPr>
          <w:rFonts w:ascii="Arial" w:hAnsi="Arial" w:cs="Arial"/>
          <w:sz w:val="24"/>
          <w:szCs w:val="24"/>
        </w:rPr>
        <w:tab/>
        <w:t>y NIF</w:t>
      </w:r>
    </w:p>
    <w:p w14:paraId="15AE4092" w14:textId="77777777" w:rsidR="00D95734" w:rsidRDefault="00D95734" w:rsidP="00D648A8">
      <w:pPr>
        <w:spacing w:after="0" w:line="240" w:lineRule="auto"/>
        <w:contextualSpacing/>
        <w:jc w:val="both"/>
        <w:rPr>
          <w:rFonts w:ascii="Arial" w:hAnsi="Arial" w:cs="Arial"/>
          <w:sz w:val="24"/>
          <w:szCs w:val="24"/>
        </w:rPr>
      </w:pPr>
    </w:p>
    <w:p w14:paraId="40F9AA3A" w14:textId="77777777" w:rsidR="00D95734" w:rsidRPr="00FF2279" w:rsidRDefault="00D95734" w:rsidP="00D648A8">
      <w:pPr>
        <w:spacing w:after="0" w:line="240" w:lineRule="auto"/>
        <w:contextualSpacing/>
        <w:jc w:val="both"/>
        <w:rPr>
          <w:rFonts w:ascii="Arial" w:hAnsi="Arial" w:cs="Arial"/>
          <w:sz w:val="24"/>
          <w:szCs w:val="24"/>
        </w:rPr>
      </w:pPr>
    </w:p>
    <w:p w14:paraId="6AE20D81" w14:textId="2C16DC5F" w:rsidR="00D648A8" w:rsidRPr="00FF2279" w:rsidRDefault="00D648A8" w:rsidP="00D648A8">
      <w:pPr>
        <w:spacing w:after="0" w:line="240" w:lineRule="auto"/>
        <w:contextualSpacing/>
        <w:jc w:val="both"/>
        <w:rPr>
          <w:rFonts w:ascii="Arial" w:hAnsi="Arial" w:cs="Arial"/>
          <w:sz w:val="24"/>
          <w:szCs w:val="24"/>
        </w:rPr>
      </w:pPr>
      <w:r w:rsidRPr="00267757">
        <w:rPr>
          <w:rFonts w:ascii="Arial" w:hAnsi="Arial" w:cs="Arial"/>
          <w:b/>
          <w:bCs/>
          <w:sz w:val="24"/>
          <w:szCs w:val="24"/>
        </w:rPr>
        <w:t>Solvencia</w:t>
      </w:r>
      <w:r w:rsidRPr="00FF2279">
        <w:rPr>
          <w:rFonts w:ascii="Arial" w:hAnsi="Arial" w:cs="Arial"/>
          <w:sz w:val="24"/>
          <w:szCs w:val="24"/>
        </w:rPr>
        <w:t>:</w:t>
      </w:r>
    </w:p>
    <w:p w14:paraId="7D2CF4E3"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lastRenderedPageBreak/>
        <w:t xml:space="preserve">Que mi volumen anual de negocios referido al periodo entre </w:t>
      </w:r>
      <w:sdt>
        <w:sdtPr>
          <w:rPr>
            <w:rFonts w:ascii="Arial" w:hAnsi="Arial" w:cs="Arial"/>
            <w:sz w:val="24"/>
            <w:szCs w:val="24"/>
          </w:rPr>
          <w:id w:val="-393734689"/>
          <w:placeholder>
            <w:docPart w:val="39E2BD4636344D4ABD880185DD1E6917"/>
          </w:placeholder>
          <w:showingPlcHdr/>
          <w:date>
            <w:dateFormat w:val="dd/MM/yyyy"/>
            <w:lid w:val="es-ES"/>
            <w:storeMappedDataAs w:val="dateTime"/>
            <w:calendar w:val="gregorian"/>
          </w:date>
        </w:sdtPr>
        <w:sdtEndPr/>
        <w:sdtContent>
          <w:r w:rsidRPr="00FF2279">
            <w:rPr>
              <w:sz w:val="24"/>
              <w:szCs w:val="24"/>
            </w:rPr>
            <w:t>Haga clic aquí o pulse para escribir una fecha.</w:t>
          </w:r>
        </w:sdtContent>
      </w:sdt>
      <w:r w:rsidRPr="00FF2279">
        <w:rPr>
          <w:rFonts w:ascii="Arial" w:hAnsi="Arial" w:cs="Arial"/>
          <w:sz w:val="24"/>
          <w:szCs w:val="24"/>
        </w:rPr>
        <w:t xml:space="preserve"> y </w:t>
      </w:r>
      <w:sdt>
        <w:sdtPr>
          <w:rPr>
            <w:rFonts w:ascii="Arial" w:hAnsi="Arial" w:cs="Arial"/>
            <w:sz w:val="24"/>
            <w:szCs w:val="24"/>
          </w:rPr>
          <w:id w:val="1769727907"/>
          <w:placeholder>
            <w:docPart w:val="39E2BD4636344D4ABD880185DD1E6917"/>
          </w:placeholder>
          <w:showingPlcHdr/>
          <w:date>
            <w:dateFormat w:val="dd/MM/yyyy"/>
            <w:lid w:val="es-ES"/>
            <w:storeMappedDataAs w:val="dateTime"/>
            <w:calendar w:val="gregorian"/>
          </w:date>
        </w:sdtPr>
        <w:sdtEndPr/>
        <w:sdtContent>
          <w:r w:rsidRPr="009F1927">
            <w:rPr>
              <w:rStyle w:val="Textodelmarcadordeposicin"/>
              <w:rFonts w:ascii="Arial" w:hAnsi="Arial" w:cs="Arial"/>
              <w:sz w:val="20"/>
              <w:szCs w:val="20"/>
              <w:highlight w:val="yellow"/>
            </w:rPr>
            <w:t>Haga clic aquí o pulse para escribir una fecha.</w:t>
          </w:r>
        </w:sdtContent>
      </w:sdt>
      <w:r w:rsidRPr="00FF2279">
        <w:rPr>
          <w:rFonts w:ascii="Arial" w:hAnsi="Arial" w:cs="Arial"/>
          <w:sz w:val="24"/>
          <w:szCs w:val="24"/>
        </w:rPr>
        <w:t xml:space="preserve"> es el siguiente: </w:t>
      </w:r>
      <w:sdt>
        <w:sdtPr>
          <w:rPr>
            <w:rFonts w:ascii="Arial" w:hAnsi="Arial" w:cs="Arial"/>
            <w:sz w:val="24"/>
            <w:szCs w:val="24"/>
          </w:rPr>
          <w:id w:val="-1069499817"/>
          <w:placeholder>
            <w:docPart w:val="9CA3F4E666A743BFB66AA8F0B14C3B3F"/>
          </w:placeholder>
        </w:sdtPr>
        <w:sdtEndPr/>
        <w:sdtContent>
          <w:r w:rsidRPr="00FF2279">
            <w:rPr>
              <w:rFonts w:ascii="Arial" w:hAnsi="Arial" w:cs="Arial"/>
              <w:sz w:val="24"/>
              <w:szCs w:val="24"/>
            </w:rPr>
            <w:t>……………………………. €</w:t>
          </w:r>
        </w:sdtContent>
      </w:sdt>
      <w:r w:rsidRPr="00FF2279">
        <w:rPr>
          <w:rFonts w:ascii="Arial" w:hAnsi="Arial" w:cs="Arial"/>
          <w:sz w:val="24"/>
          <w:szCs w:val="24"/>
        </w:rPr>
        <w:t xml:space="preserve"> </w:t>
      </w:r>
    </w:p>
    <w:p w14:paraId="40BB9F60" w14:textId="77777777" w:rsidR="00D648A8" w:rsidRPr="00FF2279" w:rsidRDefault="00D648A8" w:rsidP="00D648A8">
      <w:pPr>
        <w:spacing w:after="0" w:line="240" w:lineRule="auto"/>
        <w:contextualSpacing/>
        <w:jc w:val="both"/>
        <w:rPr>
          <w:rFonts w:ascii="Arial" w:hAnsi="Arial" w:cs="Arial"/>
          <w:sz w:val="24"/>
          <w:szCs w:val="24"/>
        </w:rPr>
      </w:pPr>
    </w:p>
    <w:p w14:paraId="78DE09E7" w14:textId="77777777" w:rsidR="00D648A8" w:rsidRPr="00FF2279" w:rsidRDefault="00D648A8" w:rsidP="00D648A8">
      <w:pPr>
        <w:spacing w:after="0" w:line="240" w:lineRule="auto"/>
        <w:contextualSpacing/>
        <w:jc w:val="both"/>
        <w:rPr>
          <w:rFonts w:ascii="Arial" w:hAnsi="Arial" w:cs="Arial"/>
          <w:sz w:val="24"/>
          <w:szCs w:val="24"/>
        </w:rPr>
      </w:pPr>
      <w:r w:rsidRPr="00267757">
        <w:rPr>
          <w:rFonts w:ascii="Arial" w:hAnsi="Arial" w:cs="Arial"/>
          <w:b/>
          <w:bCs/>
          <w:sz w:val="24"/>
          <w:szCs w:val="24"/>
        </w:rPr>
        <w:t>Obligaciones en materia de protección de datos</w:t>
      </w:r>
      <w:r w:rsidRPr="00FF2279">
        <w:rPr>
          <w:rFonts w:ascii="Arial" w:hAnsi="Arial" w:cs="Arial"/>
          <w:sz w:val="24"/>
          <w:szCs w:val="24"/>
        </w:rPr>
        <w:t>:</w:t>
      </w:r>
    </w:p>
    <w:p w14:paraId="792ECF90"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se ha procedido a desarrollar procesos que permiten dar completa observancia de la normativa sobre protección de datos, compuesta por el Reglamento (UE) 2016/679 del Parlamento Europeo y del Consejo, de 27 de abril de 2016, relativo a la protección de las personas físicas en lo que respecta al tratamiento de datos personales y a la libre circulación de estos datos (RGPD), así como por la vigente Ley Orgánica 3/2018, de 5 de diciembre, de Protección de Datos Personales y Garantía de Derechos Digitales (LOPDGDD).</w:t>
      </w:r>
    </w:p>
    <w:p w14:paraId="13DDAFD7"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se han identificado las correspondientes actividades de tratamiento realizadas, tomando de forma pormenorizada, las medidas de adecuadas en cuanto a base legal de tratamiento, finalidad y conservación de los datos personales objeto de tratamiento.</w:t>
      </w:r>
    </w:p>
    <w:p w14:paraId="3AAF8D91"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las operaciones de tratamiento de los datos personales desarrolladas por esta parte están sometidas a estrictas condiciones de seguridad, las cuales velan por el absoluto respeto y mantenimiento de la confidencialidad, integridad y disponibilidad de estos, cumpliendo en todo caso, las exigencias establecidas por parte de la normativa vigente sobre Protección de Datos Personales.</w:t>
      </w:r>
    </w:p>
    <w:p w14:paraId="7BD6D1EF"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se van a incorporar datos personales de los que es responsable esta Entidad a sus sistemas informáticos:</w:t>
      </w:r>
    </w:p>
    <w:p w14:paraId="7B40AAFE"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62609974"/>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Sí</w:t>
      </w:r>
    </w:p>
    <w:p w14:paraId="7AECC523"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353693136"/>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No</w:t>
      </w:r>
    </w:p>
    <w:p w14:paraId="6853BB16"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el licitador dispone de un Delegado de Protección de Datos:</w:t>
      </w:r>
    </w:p>
    <w:p w14:paraId="6F3D2011"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1041203742"/>
          <w14:checkbox>
            <w14:checked w14:val="0"/>
            <w14:checkedState w14:val="2612" w14:font="MS Gothic"/>
            <w14:uncheckedState w14:val="2610" w14:font="MS Gothic"/>
          </w14:checkbox>
        </w:sdtPr>
        <w:sdtEndPr/>
        <w:sdtContent>
          <w:r w:rsidR="00D648A8">
            <w:rPr>
              <w:rFonts w:ascii="MS Gothic" w:eastAsia="MS Gothic" w:hAnsi="MS Gothic" w:cs="Arial" w:hint="eastAsia"/>
              <w:sz w:val="24"/>
              <w:szCs w:val="24"/>
            </w:rPr>
            <w:t>☐</w:t>
          </w:r>
        </w:sdtContent>
      </w:sdt>
      <w:r w:rsidR="00D648A8" w:rsidRPr="00FF2279">
        <w:rPr>
          <w:rFonts w:ascii="Arial" w:hAnsi="Arial" w:cs="Arial"/>
          <w:sz w:val="24"/>
          <w:szCs w:val="24"/>
        </w:rPr>
        <w:t xml:space="preserve">Sí: </w:t>
      </w:r>
      <w:sdt>
        <w:sdtPr>
          <w:rPr>
            <w:rFonts w:ascii="Arial" w:hAnsi="Arial" w:cs="Arial"/>
            <w:sz w:val="24"/>
            <w:szCs w:val="24"/>
          </w:rPr>
          <w:id w:val="-1296988188"/>
          <w:placeholder>
            <w:docPart w:val="BC9E72E3234B4D77BB902159D0542E31"/>
          </w:placeholder>
        </w:sdtPr>
        <w:sdtEndPr/>
        <w:sdtContent>
          <w:r w:rsidR="00D648A8" w:rsidRPr="00FF2279">
            <w:rPr>
              <w:rFonts w:ascii="Arial" w:hAnsi="Arial" w:cs="Arial"/>
              <w:sz w:val="24"/>
              <w:szCs w:val="24"/>
            </w:rPr>
            <w:t>__________________________________________</w:t>
          </w:r>
        </w:sdtContent>
      </w:sdt>
      <w:r w:rsidR="00D648A8" w:rsidRPr="00FF2279">
        <w:rPr>
          <w:rFonts w:ascii="Arial" w:hAnsi="Arial" w:cs="Arial"/>
          <w:sz w:val="24"/>
          <w:szCs w:val="24"/>
        </w:rPr>
        <w:t xml:space="preserve"> (incluir sus datos)</w:t>
      </w:r>
    </w:p>
    <w:p w14:paraId="17042DA8"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1895265895"/>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No</w:t>
      </w:r>
    </w:p>
    <w:p w14:paraId="165834B7"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el licitador tiene implantado un sistema de cumplimiento de la normativa de protección de datos:</w:t>
      </w:r>
    </w:p>
    <w:p w14:paraId="50EB0A2D"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336501301"/>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Sí</w:t>
      </w:r>
    </w:p>
    <w:p w14:paraId="63F234F1"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1348141470"/>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No</w:t>
      </w:r>
    </w:p>
    <w:p w14:paraId="5DE5DE29"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Que el licitador dispone de certificado acreditativo de la seguridad de su sistema de información</w:t>
      </w:r>
    </w:p>
    <w:p w14:paraId="5688B837"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1636379667"/>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 xml:space="preserve">Sí: </w:t>
      </w:r>
      <w:sdt>
        <w:sdtPr>
          <w:rPr>
            <w:rFonts w:ascii="Arial" w:hAnsi="Arial" w:cs="Arial"/>
            <w:sz w:val="24"/>
            <w:szCs w:val="24"/>
          </w:rPr>
          <w:id w:val="519052825"/>
          <w:placeholder>
            <w:docPart w:val="A7534EEED96B475F83E56436A91E61E7"/>
          </w:placeholder>
        </w:sdtPr>
        <w:sdtEndPr/>
        <w:sdtContent>
          <w:r w:rsidR="00D648A8" w:rsidRPr="00FF2279">
            <w:rPr>
              <w:rFonts w:ascii="Arial" w:hAnsi="Arial" w:cs="Arial"/>
              <w:sz w:val="24"/>
              <w:szCs w:val="24"/>
            </w:rPr>
            <w:t>__________________________________________</w:t>
          </w:r>
        </w:sdtContent>
      </w:sdt>
      <w:r w:rsidR="00D648A8" w:rsidRPr="00FF2279">
        <w:rPr>
          <w:rFonts w:ascii="Arial" w:hAnsi="Arial" w:cs="Arial"/>
          <w:sz w:val="24"/>
          <w:szCs w:val="24"/>
        </w:rPr>
        <w:t xml:space="preserve"> (indicar)</w:t>
      </w:r>
    </w:p>
    <w:p w14:paraId="560FF058" w14:textId="77777777" w:rsidR="00D648A8" w:rsidRPr="00FF2279" w:rsidRDefault="00C92FD0" w:rsidP="00D648A8">
      <w:pPr>
        <w:spacing w:after="0" w:line="240" w:lineRule="auto"/>
        <w:contextualSpacing/>
        <w:jc w:val="both"/>
        <w:rPr>
          <w:rFonts w:ascii="Arial" w:hAnsi="Arial" w:cs="Arial"/>
          <w:sz w:val="24"/>
          <w:szCs w:val="24"/>
        </w:rPr>
      </w:pPr>
      <w:sdt>
        <w:sdtPr>
          <w:rPr>
            <w:rFonts w:ascii="Arial" w:hAnsi="Arial" w:cs="Arial"/>
            <w:sz w:val="24"/>
            <w:szCs w:val="24"/>
          </w:rPr>
          <w:id w:val="-385866757"/>
          <w14:checkbox>
            <w14:checked w14:val="0"/>
            <w14:checkedState w14:val="2612" w14:font="MS Gothic"/>
            <w14:uncheckedState w14:val="2610" w14:font="MS Gothic"/>
          </w14:checkbox>
        </w:sdtPr>
        <w:sdtEndPr/>
        <w:sdtContent>
          <w:r w:rsidR="00D648A8" w:rsidRPr="00FF2279">
            <w:rPr>
              <w:rFonts w:ascii="Segoe UI Symbol" w:hAnsi="Segoe UI Symbol" w:cs="Segoe UI Symbol"/>
              <w:sz w:val="24"/>
              <w:szCs w:val="24"/>
            </w:rPr>
            <w:t>☐</w:t>
          </w:r>
        </w:sdtContent>
      </w:sdt>
      <w:r w:rsidR="00D648A8" w:rsidRPr="00FF2279">
        <w:rPr>
          <w:rFonts w:ascii="Arial" w:hAnsi="Arial" w:cs="Arial"/>
          <w:sz w:val="24"/>
          <w:szCs w:val="24"/>
        </w:rPr>
        <w:t>No</w:t>
      </w:r>
    </w:p>
    <w:p w14:paraId="3C843C0E"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 xml:space="preserve">Que los sistemas de información se encuentran ubicados en la siguiente ubicación: </w:t>
      </w:r>
      <w:sdt>
        <w:sdtPr>
          <w:rPr>
            <w:rFonts w:ascii="Arial" w:hAnsi="Arial" w:cs="Arial"/>
            <w:sz w:val="24"/>
            <w:szCs w:val="24"/>
          </w:rPr>
          <w:id w:val="-1346623951"/>
          <w:placeholder>
            <w:docPart w:val="CC0ED9B1313647EEA6217AF9BB8408A8"/>
          </w:placeholder>
        </w:sdtPr>
        <w:sdtEndPr/>
        <w:sdtContent>
          <w:r w:rsidRPr="00FF2279">
            <w:rPr>
              <w:rFonts w:ascii="Arial" w:hAnsi="Arial" w:cs="Arial"/>
              <w:sz w:val="24"/>
              <w:szCs w:val="24"/>
            </w:rPr>
            <w:t>__________________________________________</w:t>
          </w:r>
        </w:sdtContent>
      </w:sdt>
    </w:p>
    <w:p w14:paraId="3800C7FE" w14:textId="77777777" w:rsidR="00D648A8" w:rsidRPr="00FF2279" w:rsidRDefault="00D648A8" w:rsidP="00D648A8">
      <w:pPr>
        <w:spacing w:after="0" w:line="240" w:lineRule="auto"/>
        <w:contextualSpacing/>
        <w:jc w:val="both"/>
        <w:rPr>
          <w:rFonts w:ascii="Arial" w:hAnsi="Arial" w:cs="Arial"/>
          <w:sz w:val="24"/>
          <w:szCs w:val="24"/>
        </w:rPr>
      </w:pPr>
      <w:r w:rsidRPr="00FF2279">
        <w:rPr>
          <w:rFonts w:ascii="Arial" w:hAnsi="Arial" w:cs="Arial"/>
          <w:sz w:val="24"/>
          <w:szCs w:val="24"/>
        </w:rPr>
        <w:t xml:space="preserve">Que se van a subcontratar los siguientes servicios en relación con el tratamiento de datos: </w:t>
      </w:r>
      <w:sdt>
        <w:sdtPr>
          <w:rPr>
            <w:rFonts w:ascii="Arial" w:hAnsi="Arial" w:cs="Arial"/>
            <w:sz w:val="24"/>
            <w:szCs w:val="24"/>
          </w:rPr>
          <w:id w:val="2129593897"/>
          <w:placeholder>
            <w:docPart w:val="D83F43B1E2B642C6865D6EBC80E7FFD6"/>
          </w:placeholder>
        </w:sdtPr>
        <w:sdtEndPr/>
        <w:sdtContent>
          <w:r w:rsidRPr="00FF2279">
            <w:rPr>
              <w:rFonts w:ascii="Arial" w:hAnsi="Arial" w:cs="Arial"/>
              <w:sz w:val="24"/>
              <w:szCs w:val="24"/>
            </w:rPr>
            <w:t>__________________________________________</w:t>
          </w:r>
        </w:sdtContent>
      </w:sdt>
    </w:p>
    <w:p w14:paraId="11052C20" w14:textId="77777777" w:rsidR="00D648A8" w:rsidRDefault="00D648A8" w:rsidP="00D648A8">
      <w:pPr>
        <w:spacing w:after="0" w:line="240" w:lineRule="auto"/>
        <w:contextualSpacing/>
        <w:jc w:val="both"/>
        <w:rPr>
          <w:rFonts w:ascii="Arial" w:hAnsi="Arial" w:cs="Arial"/>
          <w:sz w:val="24"/>
          <w:szCs w:val="24"/>
        </w:rPr>
      </w:pPr>
    </w:p>
    <w:p w14:paraId="0E7A7ABB" w14:textId="77777777" w:rsidR="00D648A8" w:rsidRDefault="00D648A8" w:rsidP="00D648A8">
      <w:pPr>
        <w:spacing w:after="0" w:line="240" w:lineRule="auto"/>
        <w:contextualSpacing/>
        <w:jc w:val="both"/>
        <w:rPr>
          <w:rFonts w:ascii="Arial" w:hAnsi="Arial" w:cs="Arial"/>
          <w:sz w:val="24"/>
          <w:szCs w:val="24"/>
        </w:rPr>
      </w:pPr>
    </w:p>
    <w:p w14:paraId="0BC306C4" w14:textId="77777777" w:rsidR="00D648A8" w:rsidRDefault="00D648A8" w:rsidP="00D648A8">
      <w:pPr>
        <w:spacing w:after="0" w:line="240" w:lineRule="auto"/>
        <w:contextualSpacing/>
        <w:jc w:val="both"/>
        <w:rPr>
          <w:rFonts w:ascii="Arial" w:hAnsi="Arial" w:cs="Arial"/>
          <w:sz w:val="24"/>
          <w:szCs w:val="24"/>
        </w:rPr>
      </w:pPr>
    </w:p>
    <w:p w14:paraId="53E754D5" w14:textId="77777777" w:rsidR="00D648A8" w:rsidRDefault="00D648A8" w:rsidP="00D648A8">
      <w:pPr>
        <w:spacing w:after="0" w:line="240" w:lineRule="auto"/>
        <w:contextualSpacing/>
        <w:jc w:val="both"/>
        <w:rPr>
          <w:rFonts w:ascii="Arial" w:hAnsi="Arial" w:cs="Arial"/>
          <w:sz w:val="24"/>
          <w:szCs w:val="24"/>
        </w:rPr>
      </w:pPr>
      <w:r>
        <w:rPr>
          <w:rFonts w:ascii="Arial" w:hAnsi="Arial" w:cs="Arial"/>
          <w:sz w:val="24"/>
          <w:szCs w:val="24"/>
        </w:rPr>
        <w:t>Que la cuenta corriente habilitada para recibir el pago es: ………………………………………………………………………………………………</w:t>
      </w:r>
    </w:p>
    <w:p w14:paraId="6CAE6217" w14:textId="77777777" w:rsidR="00D648A8" w:rsidRDefault="00D648A8" w:rsidP="00D648A8">
      <w:pPr>
        <w:spacing w:after="0" w:line="240" w:lineRule="auto"/>
        <w:contextualSpacing/>
        <w:jc w:val="both"/>
        <w:rPr>
          <w:rFonts w:ascii="Arial" w:hAnsi="Arial" w:cs="Arial"/>
          <w:sz w:val="24"/>
          <w:szCs w:val="24"/>
        </w:rPr>
      </w:pPr>
    </w:p>
    <w:p w14:paraId="78F61014" w14:textId="77777777" w:rsidR="00D648A8" w:rsidRDefault="00D648A8" w:rsidP="00D648A8">
      <w:pPr>
        <w:spacing w:after="0" w:line="240" w:lineRule="auto"/>
        <w:contextualSpacing/>
        <w:jc w:val="both"/>
        <w:rPr>
          <w:rFonts w:ascii="Arial" w:hAnsi="Arial" w:cs="Arial"/>
          <w:sz w:val="24"/>
          <w:szCs w:val="24"/>
        </w:rPr>
      </w:pPr>
    </w:p>
    <w:p w14:paraId="12D3B5B2" w14:textId="77777777" w:rsidR="00D648A8" w:rsidRDefault="00D648A8" w:rsidP="00D648A8">
      <w:pPr>
        <w:spacing w:after="0" w:line="240" w:lineRule="auto"/>
        <w:contextualSpacing/>
        <w:jc w:val="both"/>
        <w:rPr>
          <w:rFonts w:ascii="Arial" w:hAnsi="Arial" w:cs="Arial"/>
          <w:sz w:val="24"/>
          <w:szCs w:val="24"/>
        </w:rPr>
      </w:pPr>
    </w:p>
    <w:p w14:paraId="5EEE2CD4" w14:textId="77777777" w:rsidR="00D648A8" w:rsidRDefault="00D648A8" w:rsidP="00D648A8">
      <w:pPr>
        <w:spacing w:after="0" w:line="240" w:lineRule="auto"/>
        <w:contextualSpacing/>
        <w:jc w:val="both"/>
        <w:rPr>
          <w:rFonts w:ascii="Arial" w:hAnsi="Arial" w:cs="Arial"/>
          <w:sz w:val="24"/>
          <w:szCs w:val="24"/>
        </w:rPr>
      </w:pPr>
    </w:p>
    <w:p w14:paraId="723A9F93" w14:textId="77777777" w:rsidR="00D648A8" w:rsidRDefault="00D648A8" w:rsidP="00D648A8">
      <w:pPr>
        <w:spacing w:after="0" w:line="240" w:lineRule="auto"/>
        <w:contextualSpacing/>
        <w:jc w:val="both"/>
        <w:rPr>
          <w:rFonts w:ascii="Arial" w:hAnsi="Arial" w:cs="Arial"/>
          <w:sz w:val="24"/>
          <w:szCs w:val="24"/>
        </w:rPr>
      </w:pPr>
    </w:p>
    <w:p w14:paraId="4E08AD15" w14:textId="77777777" w:rsidR="00D648A8" w:rsidRPr="004572CA" w:rsidRDefault="00D648A8" w:rsidP="00D648A8">
      <w:pPr>
        <w:spacing w:after="0" w:line="240" w:lineRule="auto"/>
        <w:contextualSpacing/>
        <w:jc w:val="both"/>
        <w:rPr>
          <w:rFonts w:ascii="Arial" w:hAnsi="Arial" w:cs="Arial"/>
          <w:sz w:val="24"/>
          <w:szCs w:val="24"/>
        </w:rPr>
      </w:pPr>
    </w:p>
    <w:p w14:paraId="3DE4E103"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La presentación de oferta al procedimiento por el licitador supone la aceptación incondicionada de lo dispuesto en los Pliegos </w:t>
      </w:r>
    </w:p>
    <w:p w14:paraId="1098F687" w14:textId="77777777" w:rsidR="00D648A8" w:rsidRPr="004572CA" w:rsidRDefault="00D648A8" w:rsidP="00D648A8">
      <w:pPr>
        <w:spacing w:after="0" w:line="240" w:lineRule="auto"/>
        <w:contextualSpacing/>
        <w:jc w:val="both"/>
        <w:rPr>
          <w:rFonts w:ascii="Arial" w:hAnsi="Arial" w:cs="Arial"/>
          <w:sz w:val="24"/>
          <w:szCs w:val="24"/>
        </w:rPr>
      </w:pPr>
    </w:p>
    <w:p w14:paraId="573642A1" w14:textId="77777777" w:rsidR="00D648A8" w:rsidRPr="004572CA" w:rsidRDefault="00D648A8" w:rsidP="00D648A8">
      <w:pPr>
        <w:spacing w:after="0" w:line="240" w:lineRule="auto"/>
        <w:contextualSpacing/>
        <w:jc w:val="both"/>
        <w:rPr>
          <w:rFonts w:ascii="Arial" w:hAnsi="Arial" w:cs="Arial"/>
          <w:sz w:val="24"/>
          <w:szCs w:val="24"/>
        </w:rPr>
      </w:pPr>
    </w:p>
    <w:p w14:paraId="57A6ED0F" w14:textId="77777777" w:rsidR="00D648A8" w:rsidRPr="004572CA" w:rsidRDefault="00D648A8" w:rsidP="00D648A8">
      <w:pPr>
        <w:spacing w:after="0" w:line="240" w:lineRule="auto"/>
        <w:contextualSpacing/>
        <w:jc w:val="both"/>
        <w:rPr>
          <w:rFonts w:ascii="Arial" w:hAnsi="Arial" w:cs="Arial"/>
          <w:sz w:val="24"/>
          <w:szCs w:val="24"/>
        </w:rPr>
      </w:pPr>
    </w:p>
    <w:p w14:paraId="39E138BC"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Fecha, firma y DNI del declarante</w:t>
      </w:r>
    </w:p>
    <w:p w14:paraId="104A4770" w14:textId="77777777" w:rsidR="00D648A8" w:rsidRPr="004572CA" w:rsidRDefault="00D648A8" w:rsidP="00D648A8">
      <w:pPr>
        <w:spacing w:after="0" w:line="240" w:lineRule="auto"/>
        <w:contextualSpacing/>
        <w:jc w:val="both"/>
        <w:rPr>
          <w:rFonts w:ascii="Arial" w:hAnsi="Arial" w:cs="Arial"/>
          <w:sz w:val="24"/>
          <w:szCs w:val="24"/>
        </w:rPr>
      </w:pPr>
    </w:p>
    <w:p w14:paraId="0CA33D93"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teléfono: …………………………………………………………………………. </w:t>
      </w:r>
    </w:p>
    <w:p w14:paraId="6D7DF87B"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fax: ………………………………………………………………………………….</w:t>
      </w:r>
    </w:p>
    <w:p w14:paraId="14B27CD9"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correo electrónico: …………………………………………………………</w:t>
      </w:r>
    </w:p>
    <w:p w14:paraId="1E6C558B"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dirección web: ………………………………………………</w:t>
      </w:r>
      <w:proofErr w:type="gramStart"/>
      <w:r w:rsidRPr="004572CA">
        <w:rPr>
          <w:rFonts w:ascii="Arial" w:hAnsi="Arial" w:cs="Arial"/>
          <w:sz w:val="24"/>
          <w:szCs w:val="24"/>
        </w:rPr>
        <w:t>…….</w:t>
      </w:r>
      <w:proofErr w:type="gramEnd"/>
      <w:r w:rsidRPr="004572CA">
        <w:rPr>
          <w:rFonts w:ascii="Arial" w:hAnsi="Arial" w:cs="Arial"/>
          <w:sz w:val="24"/>
          <w:szCs w:val="24"/>
        </w:rPr>
        <w:t>.</w:t>
      </w:r>
    </w:p>
    <w:p w14:paraId="3D1A7EA0" w14:textId="77777777" w:rsidR="00D648A8" w:rsidRPr="004572CA" w:rsidRDefault="00D648A8" w:rsidP="00D648A8">
      <w:pPr>
        <w:spacing w:after="0" w:line="240" w:lineRule="auto"/>
        <w:contextualSpacing/>
        <w:jc w:val="both"/>
        <w:rPr>
          <w:rFonts w:ascii="Arial" w:hAnsi="Arial" w:cs="Arial"/>
          <w:sz w:val="24"/>
          <w:szCs w:val="24"/>
        </w:rPr>
      </w:pPr>
    </w:p>
    <w:p w14:paraId="3C78A4C1" w14:textId="77777777" w:rsidR="00D648A8" w:rsidRPr="004572CA" w:rsidRDefault="00D648A8" w:rsidP="00D648A8">
      <w:pPr>
        <w:spacing w:after="0" w:line="240" w:lineRule="auto"/>
        <w:contextualSpacing/>
        <w:jc w:val="both"/>
        <w:rPr>
          <w:rFonts w:ascii="Arial" w:hAnsi="Arial" w:cs="Arial"/>
          <w:sz w:val="24"/>
          <w:szCs w:val="24"/>
        </w:rPr>
      </w:pPr>
    </w:p>
    <w:p w14:paraId="7B5557C7" w14:textId="77777777" w:rsidR="00D648A8" w:rsidRPr="004572CA" w:rsidRDefault="00D648A8" w:rsidP="00D648A8">
      <w:pPr>
        <w:spacing w:after="0" w:line="240" w:lineRule="auto"/>
        <w:contextualSpacing/>
        <w:jc w:val="both"/>
        <w:rPr>
          <w:rFonts w:ascii="Arial" w:hAnsi="Arial" w:cs="Arial"/>
          <w:color w:val="D0CECE" w:themeColor="background2" w:themeShade="E6"/>
          <w:sz w:val="20"/>
          <w:szCs w:val="20"/>
        </w:rPr>
      </w:pPr>
      <w:r w:rsidRPr="004572CA">
        <w:rPr>
          <w:rFonts w:ascii="Arial" w:hAnsi="Arial" w:cs="Arial"/>
          <w:color w:val="D0CECE" w:themeColor="background2" w:themeShade="E6"/>
          <w:sz w:val="20"/>
          <w:szCs w:val="20"/>
        </w:rPr>
        <w:t>(ESTE DOCUMENTO CARECERÁ DE VALIDEZ SI NO SE ENCUENTRA RUBRICADO DE FORMA ELECTRÓNICA O MANUSCRITA)</w:t>
      </w:r>
    </w:p>
    <w:p w14:paraId="14155B11" w14:textId="77777777" w:rsidR="00D648A8" w:rsidRPr="004572CA" w:rsidRDefault="00D648A8" w:rsidP="00D648A8">
      <w:pPr>
        <w:spacing w:after="0" w:line="240" w:lineRule="auto"/>
        <w:contextualSpacing/>
        <w:jc w:val="both"/>
        <w:rPr>
          <w:rFonts w:ascii="Arial" w:hAnsi="Arial" w:cs="Arial"/>
          <w:sz w:val="24"/>
          <w:szCs w:val="24"/>
        </w:rPr>
      </w:pPr>
    </w:p>
    <w:p w14:paraId="125352B3" w14:textId="77777777" w:rsidR="00D648A8" w:rsidRPr="004572CA" w:rsidRDefault="00D648A8" w:rsidP="00D648A8">
      <w:pPr>
        <w:spacing w:after="0" w:line="240" w:lineRule="auto"/>
        <w:contextualSpacing/>
        <w:jc w:val="both"/>
        <w:rPr>
          <w:rFonts w:ascii="Arial" w:hAnsi="Arial" w:cs="Arial"/>
          <w:sz w:val="24"/>
          <w:szCs w:val="24"/>
        </w:rPr>
      </w:pPr>
    </w:p>
    <w:p w14:paraId="2198675C" w14:textId="77777777" w:rsidR="00D648A8" w:rsidRPr="004572CA" w:rsidRDefault="00D648A8" w:rsidP="00D648A8">
      <w:pPr>
        <w:spacing w:after="0" w:line="240" w:lineRule="auto"/>
        <w:contextualSpacing/>
        <w:jc w:val="both"/>
        <w:rPr>
          <w:rFonts w:ascii="Arial" w:hAnsi="Arial" w:cs="Arial"/>
          <w:sz w:val="24"/>
          <w:szCs w:val="24"/>
        </w:rPr>
      </w:pPr>
      <w:r w:rsidRPr="004572CA">
        <w:rPr>
          <w:rFonts w:ascii="Arial" w:hAnsi="Arial" w:cs="Arial"/>
          <w:sz w:val="24"/>
          <w:szCs w:val="24"/>
        </w:rPr>
        <w:t xml:space="preserve">Notas: </w:t>
      </w:r>
    </w:p>
    <w:p w14:paraId="6EC1EF17" w14:textId="77777777" w:rsidR="00D648A8" w:rsidRPr="004572CA" w:rsidRDefault="00D648A8" w:rsidP="00D648A8">
      <w:pPr>
        <w:spacing w:after="0" w:line="240" w:lineRule="auto"/>
        <w:contextualSpacing/>
        <w:jc w:val="both"/>
        <w:rPr>
          <w:rFonts w:ascii="Arial" w:hAnsi="Arial" w:cs="Arial"/>
          <w:sz w:val="16"/>
          <w:szCs w:val="16"/>
        </w:rPr>
      </w:pPr>
      <w:r w:rsidRPr="004572CA">
        <w:rPr>
          <w:rFonts w:ascii="Arial" w:hAnsi="Arial" w:cs="Arial"/>
          <w:sz w:val="24"/>
          <w:szCs w:val="24"/>
        </w:rPr>
        <w:t xml:space="preserve">• </w:t>
      </w:r>
      <w:r w:rsidRPr="004572CA">
        <w:rPr>
          <w:rFonts w:ascii="Arial" w:hAnsi="Arial" w:cs="Arial"/>
          <w:sz w:val="16"/>
          <w:szCs w:val="16"/>
        </w:rPr>
        <w:t>Si varios empresarios concurren agrupados en una unión temporal de empresas, deberán aportar junto a la declaración responsable formulada por cada uno, compromiso de constitución de la UTE en la que deberán indicar los nombres y circunstancias de los que la constituyan y la participación de cada uno, así como que asumen el compromiso de constituirse formalmente en unión temporal, en caso de resultar adjudicatarios del contrato.</w:t>
      </w:r>
    </w:p>
    <w:p w14:paraId="20FE27D0" w14:textId="77777777" w:rsidR="00D648A8" w:rsidRPr="00911BFC" w:rsidRDefault="00D648A8" w:rsidP="00D648A8">
      <w:pPr>
        <w:spacing w:after="0" w:line="240" w:lineRule="auto"/>
        <w:contextualSpacing/>
        <w:jc w:val="both"/>
        <w:rPr>
          <w:rFonts w:ascii="Arial" w:hAnsi="Arial" w:cs="Arial"/>
          <w:sz w:val="16"/>
          <w:szCs w:val="16"/>
        </w:rPr>
      </w:pPr>
      <w:r w:rsidRPr="004572CA">
        <w:rPr>
          <w:rFonts w:ascii="Arial" w:hAnsi="Arial" w:cs="Arial"/>
          <w:sz w:val="16"/>
          <w:szCs w:val="16"/>
        </w:rPr>
        <w:t>• La documentación acreditativa del cumplimiento de lo declarado en este Anexo podrá ser sustituida por una declaración responsable acreditativa del cumplimiento de las obligaciones fiscales y de Seguridad Social que correspondan, cuando el licitador que pretende acceder al contrato no esté sujeto al cumplimiento de tales obligaciones en territorio español, todo ello de conformidad con lo previsto en el artículo 15.1 del Real Decreto 1098/2001, de 12 de octubre, por el que se aprueba el Reglamento general de la Ley de Contratos de las Administraciones Públicas, y a tenor de la interpretación expuesta por la Junta Consultiva de Contratación Administrativa en su Informe 8/1999.</w:t>
      </w:r>
    </w:p>
    <w:p w14:paraId="514A241D" w14:textId="77777777" w:rsidR="00D648A8" w:rsidRPr="00911BFC" w:rsidRDefault="00D648A8" w:rsidP="00D648A8">
      <w:pPr>
        <w:spacing w:after="0" w:line="240" w:lineRule="auto"/>
        <w:contextualSpacing/>
        <w:jc w:val="both"/>
        <w:rPr>
          <w:rFonts w:ascii="Arial" w:hAnsi="Arial" w:cs="Arial"/>
          <w:bCs/>
          <w:sz w:val="16"/>
          <w:szCs w:val="16"/>
        </w:rPr>
      </w:pPr>
      <w:r w:rsidRPr="00911BFC">
        <w:rPr>
          <w:rFonts w:ascii="Arial" w:hAnsi="Arial" w:cs="Arial"/>
          <w:bCs/>
          <w:sz w:val="16"/>
          <w:szCs w:val="16"/>
        </w:rPr>
        <w:t> </w:t>
      </w:r>
    </w:p>
    <w:p w14:paraId="2458464D" w14:textId="77777777" w:rsidR="00D648A8" w:rsidRDefault="00D648A8" w:rsidP="00D648A8">
      <w:pPr>
        <w:pStyle w:val="Ttulo1"/>
        <w:spacing w:before="0" w:after="0" w:line="240" w:lineRule="auto"/>
        <w:contextualSpacing/>
        <w:rPr>
          <w:rFonts w:ascii="Arial" w:hAnsi="Arial" w:cs="Arial"/>
          <w:color w:val="006699"/>
          <w:sz w:val="20"/>
          <w:szCs w:val="20"/>
        </w:rPr>
      </w:pPr>
    </w:p>
    <w:p w14:paraId="698DC2AD" w14:textId="77777777" w:rsidR="00D648A8" w:rsidRDefault="00D648A8" w:rsidP="00D648A8"/>
    <w:p w14:paraId="7E72445B" w14:textId="77777777" w:rsidR="00D648A8" w:rsidRPr="00BE4861" w:rsidRDefault="00D648A8" w:rsidP="00D648A8"/>
    <w:p w14:paraId="00B54B47" w14:textId="77777777" w:rsidR="00D648A8" w:rsidRPr="008F3749" w:rsidRDefault="00D648A8" w:rsidP="00D648A8">
      <w:pPr>
        <w:rPr>
          <w:rFonts w:ascii="Arial" w:hAnsi="Arial" w:cs="Arial"/>
          <w:color w:val="AEAAAA" w:themeColor="background2" w:themeShade="BF"/>
          <w:sz w:val="24"/>
          <w:szCs w:val="24"/>
        </w:rPr>
      </w:pPr>
    </w:p>
    <w:p w14:paraId="40E8FE95" w14:textId="03700E7C" w:rsidR="000F558C" w:rsidRPr="00E35D17" w:rsidRDefault="000F558C" w:rsidP="000F558C">
      <w:pPr>
        <w:spacing w:after="0" w:line="240" w:lineRule="auto"/>
        <w:contextualSpacing/>
        <w:jc w:val="both"/>
        <w:rPr>
          <w:rFonts w:ascii="Arial" w:hAnsi="Arial" w:cs="Arial"/>
          <w:color w:val="D0CECE" w:themeColor="background2" w:themeShade="E6"/>
          <w:sz w:val="24"/>
          <w:szCs w:val="24"/>
        </w:rPr>
      </w:pPr>
    </w:p>
    <w:sectPr w:rsidR="000F558C" w:rsidRPr="00E35D17" w:rsidSect="00743EE2">
      <w:headerReference w:type="default" r:id="rId11"/>
      <w:footerReference w:type="default" r:id="rId12"/>
      <w:pgSz w:w="11906" w:h="16838"/>
      <w:pgMar w:top="2410" w:right="1274" w:bottom="1418" w:left="1701" w:header="278" w:footer="333" w:gutter="0"/>
      <w:pgBorders w:offsetFrom="page">
        <w:top w:val="single" w:sz="4" w:space="24" w:color="006699"/>
        <w:left w:val="single" w:sz="4" w:space="24" w:color="006699"/>
        <w:bottom w:val="single" w:sz="4" w:space="24" w:color="006699"/>
        <w:right w:val="single" w:sz="4" w:space="24" w:color="0066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211CA" w14:textId="77777777" w:rsidR="00C92FD0" w:rsidRDefault="00C92FD0" w:rsidP="002234F6">
      <w:pPr>
        <w:spacing w:after="0" w:line="240" w:lineRule="auto"/>
      </w:pPr>
      <w:r>
        <w:separator/>
      </w:r>
    </w:p>
  </w:endnote>
  <w:endnote w:type="continuationSeparator" w:id="0">
    <w:p w14:paraId="263E3AE6" w14:textId="77777777" w:rsidR="00C92FD0" w:rsidRDefault="00C92FD0" w:rsidP="002234F6">
      <w:pPr>
        <w:spacing w:after="0" w:line="240" w:lineRule="auto"/>
      </w:pPr>
      <w:r>
        <w:continuationSeparator/>
      </w:r>
    </w:p>
  </w:endnote>
  <w:endnote w:type="continuationNotice" w:id="1">
    <w:p w14:paraId="3976CB1F" w14:textId="77777777" w:rsidR="00C92FD0" w:rsidRDefault="00C92F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1769616900"/>
      <w:docPartObj>
        <w:docPartGallery w:val="Page Numbers (Top of Page)"/>
        <w:docPartUnique/>
      </w:docPartObj>
    </w:sdtPr>
    <w:sdtEndPr>
      <w:rPr>
        <w:color w:val="006699"/>
      </w:rPr>
    </w:sdtEndPr>
    <w:sdtContent>
      <w:p w14:paraId="26DFD70B" w14:textId="77777777" w:rsidR="0093345B" w:rsidRPr="007B4BB8" w:rsidRDefault="0093345B" w:rsidP="0093345B">
        <w:pPr>
          <w:pStyle w:val="Piedepgina"/>
          <w:jc w:val="right"/>
          <w:rPr>
            <w:color w:val="006699"/>
          </w:rPr>
        </w:pPr>
        <w:r w:rsidRPr="007B4BB8">
          <w:rPr>
            <w:rFonts w:ascii="Arial" w:hAnsi="Arial" w:cs="Arial"/>
            <w:color w:val="006699"/>
            <w:sz w:val="16"/>
            <w:szCs w:val="16"/>
          </w:rPr>
          <w:t xml:space="preserve">Página </w:t>
        </w:r>
        <w:r w:rsidRPr="007B4BB8">
          <w:rPr>
            <w:rFonts w:ascii="Arial" w:hAnsi="Arial" w:cs="Arial"/>
            <w:b/>
            <w:bCs/>
            <w:color w:val="006699"/>
            <w:sz w:val="18"/>
            <w:szCs w:val="18"/>
          </w:rPr>
          <w:fldChar w:fldCharType="begin"/>
        </w:r>
        <w:r w:rsidRPr="007B4BB8">
          <w:rPr>
            <w:rFonts w:ascii="Arial" w:hAnsi="Arial" w:cs="Arial"/>
            <w:b/>
            <w:bCs/>
            <w:color w:val="006699"/>
            <w:sz w:val="18"/>
            <w:szCs w:val="18"/>
          </w:rPr>
          <w:instrText>PAGE</w:instrText>
        </w:r>
        <w:r w:rsidRPr="007B4BB8">
          <w:rPr>
            <w:rFonts w:ascii="Arial" w:hAnsi="Arial" w:cs="Arial"/>
            <w:b/>
            <w:bCs/>
            <w:color w:val="006699"/>
            <w:sz w:val="18"/>
            <w:szCs w:val="18"/>
          </w:rPr>
          <w:fldChar w:fldCharType="separate"/>
        </w:r>
        <w:r w:rsidRPr="007B4BB8">
          <w:rPr>
            <w:rFonts w:ascii="Arial" w:hAnsi="Arial" w:cs="Arial"/>
            <w:b/>
            <w:bCs/>
            <w:color w:val="006699"/>
            <w:sz w:val="18"/>
            <w:szCs w:val="18"/>
          </w:rPr>
          <w:t>2</w:t>
        </w:r>
        <w:r w:rsidRPr="007B4BB8">
          <w:rPr>
            <w:rFonts w:ascii="Arial" w:hAnsi="Arial" w:cs="Arial"/>
            <w:b/>
            <w:bCs/>
            <w:color w:val="006699"/>
            <w:sz w:val="18"/>
            <w:szCs w:val="18"/>
          </w:rPr>
          <w:fldChar w:fldCharType="end"/>
        </w:r>
        <w:r w:rsidRPr="007B4BB8">
          <w:rPr>
            <w:rFonts w:ascii="Arial" w:hAnsi="Arial" w:cs="Arial"/>
            <w:color w:val="006699"/>
            <w:sz w:val="16"/>
            <w:szCs w:val="16"/>
          </w:rPr>
          <w:t xml:space="preserve"> de </w:t>
        </w:r>
        <w:r w:rsidRPr="007B4BB8">
          <w:rPr>
            <w:rFonts w:ascii="Arial" w:hAnsi="Arial" w:cs="Arial"/>
            <w:b/>
            <w:bCs/>
            <w:color w:val="006699"/>
            <w:sz w:val="16"/>
            <w:szCs w:val="16"/>
          </w:rPr>
          <w:fldChar w:fldCharType="begin"/>
        </w:r>
        <w:r w:rsidRPr="007B4BB8">
          <w:rPr>
            <w:rFonts w:ascii="Arial" w:hAnsi="Arial" w:cs="Arial"/>
            <w:b/>
            <w:bCs/>
            <w:color w:val="006699"/>
            <w:sz w:val="16"/>
            <w:szCs w:val="16"/>
          </w:rPr>
          <w:instrText>NUMPAGES</w:instrText>
        </w:r>
        <w:r w:rsidRPr="007B4BB8">
          <w:rPr>
            <w:rFonts w:ascii="Arial" w:hAnsi="Arial" w:cs="Arial"/>
            <w:b/>
            <w:bCs/>
            <w:color w:val="006699"/>
            <w:sz w:val="16"/>
            <w:szCs w:val="16"/>
          </w:rPr>
          <w:fldChar w:fldCharType="separate"/>
        </w:r>
        <w:r w:rsidRPr="007B4BB8">
          <w:rPr>
            <w:rFonts w:ascii="Arial" w:hAnsi="Arial" w:cs="Arial"/>
            <w:b/>
            <w:bCs/>
            <w:color w:val="006699"/>
            <w:sz w:val="16"/>
            <w:szCs w:val="16"/>
          </w:rPr>
          <w:t>2</w:t>
        </w:r>
        <w:r w:rsidRPr="007B4BB8">
          <w:rPr>
            <w:rFonts w:ascii="Arial" w:hAnsi="Arial" w:cs="Arial"/>
            <w:b/>
            <w:bCs/>
            <w:color w:val="006699"/>
            <w:sz w:val="16"/>
            <w:szCs w:val="16"/>
          </w:rPr>
          <w:fldChar w:fldCharType="end"/>
        </w:r>
      </w:p>
      <w:p w14:paraId="597E7342" w14:textId="5C3636C4" w:rsidR="00F11D8D" w:rsidRPr="007B4BB8" w:rsidRDefault="00C92FD0" w:rsidP="0093345B">
        <w:pPr>
          <w:pStyle w:val="Piedepgina"/>
          <w:rPr>
            <w:color w:val="006699"/>
          </w:rPr>
        </w:pPr>
      </w:p>
    </w:sdtContent>
  </w:sdt>
  <w:p w14:paraId="76F5B86F" w14:textId="77777777" w:rsidR="001B5463" w:rsidRPr="003363A9" w:rsidRDefault="001B5463" w:rsidP="00155BF4">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2E98A" w14:textId="77777777" w:rsidR="00C92FD0" w:rsidRDefault="00C92FD0" w:rsidP="002234F6">
      <w:pPr>
        <w:spacing w:after="0" w:line="240" w:lineRule="auto"/>
      </w:pPr>
      <w:r>
        <w:separator/>
      </w:r>
    </w:p>
  </w:footnote>
  <w:footnote w:type="continuationSeparator" w:id="0">
    <w:p w14:paraId="537066B8" w14:textId="77777777" w:rsidR="00C92FD0" w:rsidRDefault="00C92FD0" w:rsidP="002234F6">
      <w:pPr>
        <w:spacing w:after="0" w:line="240" w:lineRule="auto"/>
      </w:pPr>
      <w:r>
        <w:continuationSeparator/>
      </w:r>
    </w:p>
  </w:footnote>
  <w:footnote w:type="continuationNotice" w:id="1">
    <w:p w14:paraId="1491390A" w14:textId="77777777" w:rsidR="00C92FD0" w:rsidRDefault="00C92FD0">
      <w:pPr>
        <w:spacing w:after="0" w:line="240" w:lineRule="auto"/>
      </w:pPr>
    </w:p>
  </w:footnote>
  <w:footnote w:id="2">
    <w:p w14:paraId="620075EC" w14:textId="77777777" w:rsidR="000F558C" w:rsidRPr="00726B3C" w:rsidRDefault="000F558C" w:rsidP="000F558C">
      <w:pPr>
        <w:pStyle w:val="Textonotapie"/>
        <w:jc w:val="both"/>
        <w:rPr>
          <w:rFonts w:ascii="Arial" w:hAnsi="Arial" w:cs="Arial"/>
        </w:rPr>
      </w:pPr>
      <w:r w:rsidRPr="00726B3C">
        <w:rPr>
          <w:rStyle w:val="Refdenotaalpie"/>
          <w:rFonts w:ascii="Arial" w:hAnsi="Arial" w:cs="Arial"/>
        </w:rPr>
        <w:footnoteRef/>
      </w:r>
      <w:r w:rsidRPr="00726B3C">
        <w:rPr>
          <w:rFonts w:ascii="Arial" w:hAnsi="Arial" w:cs="Arial"/>
        </w:rPr>
        <w:t xml:space="preserve"> Se debe ofertar una cifra en euros (€) con hasta un máximo de 2 decimales. Si no se especifica la moneda ofertada o se especifica una moneda distinta a euros (€) se entenderá formulada la oferta en euros (€). Si se especifican más decimales que 2, no se considerarán los siguientes. En caso de discrepancia entre lo ofertado en este Anexo y lo introducido en la PCSP, se tendrá en cuenta lo ofertado en este Anexo</w:t>
      </w:r>
      <w:r>
        <w:rPr>
          <w:rFonts w:ascii="Arial" w:hAnsi="Arial" w:cs="Arial"/>
        </w:rPr>
        <w:t>. Si no se oferta algún precio de este Anexo, se entiende ofertado el precio máximo previsto en el Pliego. De no contener precios máximos el Pliego, la oferta será excluida sin subsanación posible.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1C4B" w14:textId="747097FB" w:rsidR="00A1782A" w:rsidRDefault="00A1782A"/>
  <w:tbl>
    <w:tblPr>
      <w:tblW w:w="8809" w:type="dxa"/>
      <w:jc w:val="center"/>
      <w:tblLook w:val="04A0" w:firstRow="1" w:lastRow="0" w:firstColumn="1" w:lastColumn="0" w:noHBand="0" w:noVBand="1"/>
    </w:tblPr>
    <w:tblGrid>
      <w:gridCol w:w="4236"/>
      <w:gridCol w:w="4573"/>
    </w:tblGrid>
    <w:tr w:rsidR="00150499" w:rsidRPr="00150499" w14:paraId="0DC70877" w14:textId="77777777" w:rsidTr="00F52333">
      <w:trPr>
        <w:trHeight w:val="1266"/>
        <w:jc w:val="center"/>
      </w:trPr>
      <w:tc>
        <w:tcPr>
          <w:tcW w:w="4236" w:type="dxa"/>
          <w:hideMark/>
        </w:tcPr>
        <w:p w14:paraId="778F66AF" w14:textId="004B8168" w:rsidR="003C3D20" w:rsidRDefault="0055620A" w:rsidP="00E8540D">
          <w:pPr>
            <w:pStyle w:val="Encabezado"/>
            <w:spacing w:line="252" w:lineRule="auto"/>
          </w:pPr>
          <w:bookmarkStart w:id="0" w:name="_Hlk36132681"/>
          <w:r>
            <w:rPr>
              <w:noProof/>
            </w:rPr>
            <w:drawing>
              <wp:inline distT="0" distB="0" distL="0" distR="0" wp14:anchorId="491D991A" wp14:editId="02710BEA">
                <wp:extent cx="1172210" cy="323850"/>
                <wp:effectExtent l="0" t="0" r="8890" b="0"/>
                <wp:docPr id="473335509"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35509" name="Imagen 5" descr="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2210" cy="323850"/>
                        </a:xfrm>
                        <a:prstGeom prst="rect">
                          <a:avLst/>
                        </a:prstGeom>
                      </pic:spPr>
                    </pic:pic>
                  </a:graphicData>
                </a:graphic>
              </wp:inline>
            </w:drawing>
          </w:r>
          <w:r w:rsidR="002811BF">
            <w:rPr>
              <w:noProof/>
            </w:rPr>
            <w:drawing>
              <wp:inline distT="0" distB="0" distL="0" distR="0" wp14:anchorId="6BB01A6A" wp14:editId="5DF25815">
                <wp:extent cx="774700" cy="256540"/>
                <wp:effectExtent l="0" t="0" r="6350" b="0"/>
                <wp:docPr id="1295576748"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76748" name="Imagen 6" descr="Texto&#10;&#10;Descripción generada automáticament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4700" cy="256540"/>
                        </a:xfrm>
                        <a:prstGeom prst="rect">
                          <a:avLst/>
                        </a:prstGeom>
                      </pic:spPr>
                    </pic:pic>
                  </a:graphicData>
                </a:graphic>
              </wp:inline>
            </w:drawing>
          </w:r>
        </w:p>
      </w:tc>
      <w:tc>
        <w:tcPr>
          <w:tcW w:w="4573" w:type="dxa"/>
          <w:hideMark/>
        </w:tcPr>
        <w:p w14:paraId="0257C6B9" w14:textId="2F91D7C5" w:rsidR="00724621" w:rsidRPr="00150499" w:rsidRDefault="00A504FD" w:rsidP="00724621">
          <w:pPr>
            <w:pStyle w:val="Encabezado"/>
            <w:spacing w:after="240" w:line="252" w:lineRule="auto"/>
            <w:jc w:val="right"/>
            <w:rPr>
              <w:rFonts w:ascii="Arial" w:eastAsia="Calibri" w:hAnsi="Arial" w:cs="Arial"/>
              <w:b/>
              <w:bCs/>
              <w:sz w:val="14"/>
              <w:szCs w:val="14"/>
            </w:rPr>
          </w:pPr>
          <w:r w:rsidRPr="00150499">
            <w:rPr>
              <w:rFonts w:ascii="Arial" w:eastAsia="Calibri" w:hAnsi="Arial" w:cs="Arial"/>
              <w:b/>
              <w:bCs/>
              <w:sz w:val="14"/>
              <w:szCs w:val="14"/>
            </w:rPr>
            <w:t>2025/PASS/0</w:t>
          </w:r>
          <w:r w:rsidR="00150499" w:rsidRPr="00150499">
            <w:rPr>
              <w:rFonts w:ascii="Arial" w:eastAsia="Calibri" w:hAnsi="Arial" w:cs="Arial"/>
              <w:b/>
              <w:bCs/>
              <w:sz w:val="14"/>
              <w:szCs w:val="14"/>
            </w:rPr>
            <w:t>16</w:t>
          </w:r>
        </w:p>
        <w:p w14:paraId="1E83807B" w14:textId="77777777" w:rsidR="00AD3795" w:rsidRPr="00150499" w:rsidRDefault="00724621" w:rsidP="00AD3795">
          <w:pPr>
            <w:pStyle w:val="Encabezado"/>
            <w:spacing w:after="240" w:line="252" w:lineRule="auto"/>
            <w:rPr>
              <w:rFonts w:ascii="Arial" w:eastAsia="Calibri" w:hAnsi="Arial" w:cs="Arial"/>
              <w:b/>
              <w:bCs/>
              <w:sz w:val="14"/>
              <w:szCs w:val="14"/>
            </w:rPr>
          </w:pPr>
          <w:r w:rsidRPr="00150499">
            <w:rPr>
              <w:rFonts w:ascii="Arial" w:eastAsia="Calibri" w:hAnsi="Arial" w:cs="Arial"/>
              <w:b/>
              <w:bCs/>
              <w:sz w:val="14"/>
              <w:szCs w:val="14"/>
            </w:rPr>
            <w:t xml:space="preserve">Objeto </w:t>
          </w:r>
          <w:r w:rsidR="00AD3795" w:rsidRPr="00150499">
            <w:rPr>
              <w:rFonts w:ascii="Arial" w:eastAsia="Calibri" w:hAnsi="Arial" w:cs="Arial"/>
              <w:b/>
              <w:bCs/>
              <w:sz w:val="14"/>
              <w:szCs w:val="14"/>
            </w:rPr>
            <w:t xml:space="preserve">Bolsa de horas de mantenimiento, actualizaciones y mejoras de contenidos web </w:t>
          </w:r>
          <w:proofErr w:type="spellStart"/>
          <w:r w:rsidR="00AD3795" w:rsidRPr="00150499">
            <w:rPr>
              <w:rFonts w:ascii="Arial" w:eastAsia="Calibri" w:hAnsi="Arial" w:cs="Arial"/>
              <w:b/>
              <w:bCs/>
              <w:sz w:val="14"/>
              <w:szCs w:val="14"/>
            </w:rPr>
            <w:t>BiblioPRO</w:t>
          </w:r>
          <w:proofErr w:type="spellEnd"/>
          <w:r w:rsidR="00AD3795" w:rsidRPr="00150499">
            <w:rPr>
              <w:rFonts w:ascii="Arial" w:eastAsia="Calibri" w:hAnsi="Arial" w:cs="Arial"/>
              <w:b/>
              <w:bCs/>
              <w:sz w:val="14"/>
              <w:szCs w:val="14"/>
            </w:rPr>
            <w:t xml:space="preserve"> y </w:t>
          </w:r>
          <w:proofErr w:type="spellStart"/>
          <w:r w:rsidR="00AD3795" w:rsidRPr="00150499">
            <w:rPr>
              <w:rFonts w:ascii="Arial" w:eastAsia="Calibri" w:hAnsi="Arial" w:cs="Arial"/>
              <w:b/>
              <w:bCs/>
              <w:sz w:val="14"/>
              <w:szCs w:val="14"/>
            </w:rPr>
            <w:t>BiblioPRO</w:t>
          </w:r>
          <w:proofErr w:type="spellEnd"/>
          <w:r w:rsidR="00AD3795" w:rsidRPr="00150499">
            <w:rPr>
              <w:rFonts w:ascii="Arial" w:eastAsia="Calibri" w:hAnsi="Arial" w:cs="Arial"/>
              <w:b/>
              <w:bCs/>
              <w:sz w:val="14"/>
              <w:szCs w:val="14"/>
            </w:rPr>
            <w:t xml:space="preserve"> Internacional.</w:t>
          </w:r>
        </w:p>
        <w:p w14:paraId="1F86B47E" w14:textId="35E4B1BF" w:rsidR="003C3D20" w:rsidRPr="00150499" w:rsidRDefault="003C3D20" w:rsidP="00724621">
          <w:pPr>
            <w:pStyle w:val="Encabezado"/>
            <w:spacing w:after="240" w:line="252" w:lineRule="auto"/>
            <w:jc w:val="both"/>
            <w:rPr>
              <w:rFonts w:ascii="Calibri" w:hAnsi="Calibri" w:cs="Times New Roman"/>
            </w:rPr>
          </w:pPr>
        </w:p>
      </w:tc>
      <w:bookmarkEnd w:id="0"/>
    </w:tr>
  </w:tbl>
  <w:p w14:paraId="597E7340" w14:textId="30764802" w:rsidR="00F11D8D" w:rsidRPr="00A31132" w:rsidRDefault="0037612F" w:rsidP="00A31132">
    <w:pPr>
      <w:pStyle w:val="Encabezado"/>
    </w:pPr>
    <w:r>
      <w:rPr>
        <w:rFonts w:ascii="Times New Roman" w:hAnsi="Times New Roman" w:cs="Times New Roman"/>
        <w:noProof/>
        <w:sz w:val="24"/>
        <w:szCs w:val="24"/>
        <w:lang w:eastAsia="es-ES"/>
      </w:rPr>
      <mc:AlternateContent>
        <mc:Choice Requires="wps">
          <w:drawing>
            <wp:anchor distT="45720" distB="45720" distL="114300" distR="114300" simplePos="0" relativeHeight="251658240" behindDoc="1" locked="0" layoutInCell="1" allowOverlap="1" wp14:anchorId="4338311B" wp14:editId="735335F8">
              <wp:simplePos x="0" y="0"/>
              <wp:positionH relativeFrom="column">
                <wp:posOffset>-546735</wp:posOffset>
              </wp:positionH>
              <wp:positionV relativeFrom="margin">
                <wp:posOffset>12700</wp:posOffset>
              </wp:positionV>
              <wp:extent cx="352425" cy="4511040"/>
              <wp:effectExtent l="0" t="0" r="28575" b="2286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511040"/>
                      </a:xfrm>
                      <a:prstGeom prst="rect">
                        <a:avLst/>
                      </a:prstGeom>
                      <a:solidFill>
                        <a:srgbClr val="FFFFFF"/>
                      </a:solidFill>
                      <a:ln w="9525">
                        <a:solidFill>
                          <a:srgbClr val="FFFFFF"/>
                        </a:solidFill>
                        <a:miter lim="800000"/>
                        <a:headEnd/>
                        <a:tailEnd/>
                      </a:ln>
                    </wps:spPr>
                    <wps:txbx>
                      <w:txbxContent>
                        <w:p w14:paraId="5DC0A2C3" w14:textId="77777777" w:rsidR="0037612F" w:rsidRDefault="0037612F" w:rsidP="0037612F">
                          <w:pPr>
                            <w:pStyle w:val="NormalWeb"/>
                            <w:shd w:val="clear" w:color="auto" w:fill="FFFFFF"/>
                            <w:rPr>
                              <w:rFonts w:ascii="Arial" w:hAnsi="Arial" w:cs="Arial"/>
                              <w:color w:val="006699"/>
                              <w:sz w:val="20"/>
                              <w:szCs w:val="20"/>
                            </w:rPr>
                          </w:pPr>
                          <w:r>
                            <w:rPr>
                              <w:rFonts w:ascii="Arial" w:hAnsi="Arial" w:cs="Arial"/>
                              <w:color w:val="006699"/>
                              <w:sz w:val="20"/>
                              <w:szCs w:val="20"/>
                              <w:shd w:val="clear" w:color="auto" w:fill="FFFFFF"/>
                            </w:rPr>
                            <w:t>CONSORCIO CENTRO DE INVESTIGACIÓN BIOMÉDICA EN RED (CIBER)</w:t>
                          </w:r>
                        </w:p>
                      </w:txbxContent>
                    </wps:txbx>
                    <wps:bodyPr rot="0" vertOverflow="clip" horzOverflow="clip"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38311B" id="_x0000_t202" coordsize="21600,21600" o:spt="202" path="m,l,21600r21600,l21600,xe">
              <v:stroke joinstyle="miter"/>
              <v:path gradientshapeok="t" o:connecttype="rect"/>
            </v:shapetype>
            <v:shape id="Cuadro de texto 5" o:spid="_x0000_s1026" type="#_x0000_t202" style="position:absolute;margin-left:-43.05pt;margin-top:1pt;width:27.75pt;height:35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" strokecolor="white">
              <v:textbox style="layout-flow:vertical;mso-layout-flow-alt:bottom-to-top">
                <w:txbxContent>
                  <w:p w14:paraId="5DC0A2C3" w14:textId="77777777" w:rsidR="0037612F" w:rsidRDefault="0037612F" w:rsidP="0037612F">
                    <w:pPr>
                      <w:pStyle w:val="NormalWeb"/>
                      <w:shd w:val="clear" w:color="auto" w:fill="FFFFFF"/>
                      <w:rPr>
                        <w:rFonts w:ascii="Arial" w:hAnsi="Arial" w:cs="Arial"/>
                        <w:color w:val="006699"/>
                        <w:sz w:val="20"/>
                        <w:szCs w:val="20"/>
                      </w:rPr>
                    </w:pPr>
                    <w:r>
                      <w:rPr>
                        <w:rFonts w:ascii="Arial" w:hAnsi="Arial" w:cs="Arial"/>
                        <w:color w:val="006699"/>
                        <w:sz w:val="20"/>
                        <w:szCs w:val="20"/>
                        <w:shd w:val="clear" w:color="auto" w:fill="FFFFFF"/>
                      </w:rPr>
                      <w:t>CONSORCIO CENTRO DE INVESTIGACIÓN BIOMÉDICA EN RED (CIBER)</w:t>
                    </w:r>
                  </w:p>
                </w:txbxContent>
              </v:textbox>
              <w10:wrap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2820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65ED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FB25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3AF74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4CB44C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BE4EE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C65983"/>
    <w:multiLevelType w:val="hybridMultilevel"/>
    <w:tmpl w:val="9FE6E36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1D76C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257D8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46B25D1"/>
    <w:multiLevelType w:val="hybridMultilevel"/>
    <w:tmpl w:val="F61290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09EE2316"/>
    <w:multiLevelType w:val="hybridMultilevel"/>
    <w:tmpl w:val="83F6EE5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0B39381B"/>
    <w:multiLevelType w:val="hybridMultilevel"/>
    <w:tmpl w:val="6A883CA6"/>
    <w:lvl w:ilvl="0" w:tplc="5C3CC8A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C03075E"/>
    <w:multiLevelType w:val="hybridMultilevel"/>
    <w:tmpl w:val="F1EA617C"/>
    <w:lvl w:ilvl="0" w:tplc="E35E2EC6">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E157737"/>
    <w:multiLevelType w:val="hybridMultilevel"/>
    <w:tmpl w:val="7D0497EA"/>
    <w:lvl w:ilvl="0" w:tplc="59C2C42C">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110401AD"/>
    <w:multiLevelType w:val="hybridMultilevel"/>
    <w:tmpl w:val="ECC25D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8DE3088"/>
    <w:multiLevelType w:val="hybridMultilevel"/>
    <w:tmpl w:val="AA18EA8A"/>
    <w:lvl w:ilvl="0" w:tplc="B35E8BB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DE3480A"/>
    <w:multiLevelType w:val="hybridMultilevel"/>
    <w:tmpl w:val="0F0A6B0E"/>
    <w:lvl w:ilvl="0" w:tplc="21507E4E">
      <w:start w:val="1"/>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1E1D6EB1"/>
    <w:multiLevelType w:val="hybridMultilevel"/>
    <w:tmpl w:val="986035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586306C"/>
    <w:multiLevelType w:val="hybridMultilevel"/>
    <w:tmpl w:val="9E943106"/>
    <w:lvl w:ilvl="0" w:tplc="FBB88A26">
      <w:start w:val="1"/>
      <w:numFmt w:val="decimal"/>
      <w:lvlText w:val="%1."/>
      <w:lvlJc w:val="left"/>
      <w:pPr>
        <w:ind w:left="828" w:hanging="360"/>
      </w:pPr>
      <w:rPr>
        <w:rFonts w:ascii="Arial MT" w:eastAsia="Arial MT" w:hAnsi="Arial MT" w:cs="Arial MT" w:hint="default"/>
        <w:b w:val="0"/>
        <w:bCs w:val="0"/>
        <w:i w:val="0"/>
        <w:iCs w:val="0"/>
        <w:spacing w:val="-1"/>
        <w:w w:val="99"/>
        <w:sz w:val="20"/>
        <w:szCs w:val="20"/>
        <w:lang w:val="es-ES" w:eastAsia="en-US" w:bidi="ar-SA"/>
      </w:rPr>
    </w:lvl>
    <w:lvl w:ilvl="1" w:tplc="71786598">
      <w:numFmt w:val="bullet"/>
      <w:lvlText w:val="•"/>
      <w:lvlJc w:val="left"/>
      <w:pPr>
        <w:ind w:left="1444" w:hanging="360"/>
      </w:pPr>
      <w:rPr>
        <w:rFonts w:hint="default"/>
        <w:lang w:val="es-ES" w:eastAsia="en-US" w:bidi="ar-SA"/>
      </w:rPr>
    </w:lvl>
    <w:lvl w:ilvl="2" w:tplc="F6B8B70C">
      <w:numFmt w:val="bullet"/>
      <w:lvlText w:val="•"/>
      <w:lvlJc w:val="left"/>
      <w:pPr>
        <w:ind w:left="2068" w:hanging="360"/>
      </w:pPr>
      <w:rPr>
        <w:rFonts w:hint="default"/>
        <w:lang w:val="es-ES" w:eastAsia="en-US" w:bidi="ar-SA"/>
      </w:rPr>
    </w:lvl>
    <w:lvl w:ilvl="3" w:tplc="E2EAE534">
      <w:numFmt w:val="bullet"/>
      <w:lvlText w:val="•"/>
      <w:lvlJc w:val="left"/>
      <w:pPr>
        <w:ind w:left="2693" w:hanging="360"/>
      </w:pPr>
      <w:rPr>
        <w:rFonts w:hint="default"/>
        <w:lang w:val="es-ES" w:eastAsia="en-US" w:bidi="ar-SA"/>
      </w:rPr>
    </w:lvl>
    <w:lvl w:ilvl="4" w:tplc="9ACACD8A">
      <w:numFmt w:val="bullet"/>
      <w:lvlText w:val="•"/>
      <w:lvlJc w:val="left"/>
      <w:pPr>
        <w:ind w:left="3317" w:hanging="360"/>
      </w:pPr>
      <w:rPr>
        <w:rFonts w:hint="default"/>
        <w:lang w:val="es-ES" w:eastAsia="en-US" w:bidi="ar-SA"/>
      </w:rPr>
    </w:lvl>
    <w:lvl w:ilvl="5" w:tplc="A6326A86">
      <w:numFmt w:val="bullet"/>
      <w:lvlText w:val="•"/>
      <w:lvlJc w:val="left"/>
      <w:pPr>
        <w:ind w:left="3942" w:hanging="360"/>
      </w:pPr>
      <w:rPr>
        <w:rFonts w:hint="default"/>
        <w:lang w:val="es-ES" w:eastAsia="en-US" w:bidi="ar-SA"/>
      </w:rPr>
    </w:lvl>
    <w:lvl w:ilvl="6" w:tplc="3236D1C0">
      <w:numFmt w:val="bullet"/>
      <w:lvlText w:val="•"/>
      <w:lvlJc w:val="left"/>
      <w:pPr>
        <w:ind w:left="4566" w:hanging="360"/>
      </w:pPr>
      <w:rPr>
        <w:rFonts w:hint="default"/>
        <w:lang w:val="es-ES" w:eastAsia="en-US" w:bidi="ar-SA"/>
      </w:rPr>
    </w:lvl>
    <w:lvl w:ilvl="7" w:tplc="2B3C0C66">
      <w:numFmt w:val="bullet"/>
      <w:lvlText w:val="•"/>
      <w:lvlJc w:val="left"/>
      <w:pPr>
        <w:ind w:left="5190" w:hanging="360"/>
      </w:pPr>
      <w:rPr>
        <w:rFonts w:hint="default"/>
        <w:lang w:val="es-ES" w:eastAsia="en-US" w:bidi="ar-SA"/>
      </w:rPr>
    </w:lvl>
    <w:lvl w:ilvl="8" w:tplc="E796226E">
      <w:numFmt w:val="bullet"/>
      <w:lvlText w:val="•"/>
      <w:lvlJc w:val="left"/>
      <w:pPr>
        <w:ind w:left="5815" w:hanging="360"/>
      </w:pPr>
      <w:rPr>
        <w:rFonts w:hint="default"/>
        <w:lang w:val="es-ES" w:eastAsia="en-US" w:bidi="ar-SA"/>
      </w:rPr>
    </w:lvl>
  </w:abstractNum>
  <w:abstractNum w:abstractNumId="19" w15:restartNumberingAfterBreak="0">
    <w:nsid w:val="2CE930F3"/>
    <w:multiLevelType w:val="hybridMultilevel"/>
    <w:tmpl w:val="124658DC"/>
    <w:lvl w:ilvl="0" w:tplc="7A78CB28">
      <w:numFmt w:val="bullet"/>
      <w:lvlText w:val="•"/>
      <w:lvlJc w:val="left"/>
      <w:pPr>
        <w:ind w:left="107" w:hanging="159"/>
      </w:pPr>
      <w:rPr>
        <w:rFonts w:ascii="Arial" w:eastAsia="Arial" w:hAnsi="Arial" w:cs="Arial" w:hint="default"/>
        <w:b/>
        <w:bCs/>
        <w:w w:val="99"/>
        <w:sz w:val="20"/>
        <w:szCs w:val="20"/>
        <w:lang w:val="es-ES" w:eastAsia="en-US" w:bidi="ar-SA"/>
      </w:rPr>
    </w:lvl>
    <w:lvl w:ilvl="1" w:tplc="47C8233C">
      <w:numFmt w:val="bullet"/>
      <w:lvlText w:val="•"/>
      <w:lvlJc w:val="left"/>
      <w:pPr>
        <w:ind w:left="655" w:hanging="159"/>
      </w:pPr>
      <w:rPr>
        <w:rFonts w:hint="default"/>
        <w:lang w:val="es-ES" w:eastAsia="en-US" w:bidi="ar-SA"/>
      </w:rPr>
    </w:lvl>
    <w:lvl w:ilvl="2" w:tplc="3FFE5A6E">
      <w:numFmt w:val="bullet"/>
      <w:lvlText w:val="•"/>
      <w:lvlJc w:val="left"/>
      <w:pPr>
        <w:ind w:left="1211" w:hanging="159"/>
      </w:pPr>
      <w:rPr>
        <w:rFonts w:hint="default"/>
        <w:lang w:val="es-ES" w:eastAsia="en-US" w:bidi="ar-SA"/>
      </w:rPr>
    </w:lvl>
    <w:lvl w:ilvl="3" w:tplc="A4C00D22">
      <w:numFmt w:val="bullet"/>
      <w:lvlText w:val="•"/>
      <w:lvlJc w:val="left"/>
      <w:pPr>
        <w:ind w:left="1766" w:hanging="159"/>
      </w:pPr>
      <w:rPr>
        <w:rFonts w:hint="default"/>
        <w:lang w:val="es-ES" w:eastAsia="en-US" w:bidi="ar-SA"/>
      </w:rPr>
    </w:lvl>
    <w:lvl w:ilvl="4" w:tplc="15223BB8">
      <w:numFmt w:val="bullet"/>
      <w:lvlText w:val="•"/>
      <w:lvlJc w:val="left"/>
      <w:pPr>
        <w:ind w:left="2322" w:hanging="159"/>
      </w:pPr>
      <w:rPr>
        <w:rFonts w:hint="default"/>
        <w:lang w:val="es-ES" w:eastAsia="en-US" w:bidi="ar-SA"/>
      </w:rPr>
    </w:lvl>
    <w:lvl w:ilvl="5" w:tplc="88D4B992">
      <w:numFmt w:val="bullet"/>
      <w:lvlText w:val="•"/>
      <w:lvlJc w:val="left"/>
      <w:pPr>
        <w:ind w:left="2877" w:hanging="159"/>
      </w:pPr>
      <w:rPr>
        <w:rFonts w:hint="default"/>
        <w:lang w:val="es-ES" w:eastAsia="en-US" w:bidi="ar-SA"/>
      </w:rPr>
    </w:lvl>
    <w:lvl w:ilvl="6" w:tplc="C414CD22">
      <w:numFmt w:val="bullet"/>
      <w:lvlText w:val="•"/>
      <w:lvlJc w:val="left"/>
      <w:pPr>
        <w:ind w:left="3433" w:hanging="159"/>
      </w:pPr>
      <w:rPr>
        <w:rFonts w:hint="default"/>
        <w:lang w:val="es-ES" w:eastAsia="en-US" w:bidi="ar-SA"/>
      </w:rPr>
    </w:lvl>
    <w:lvl w:ilvl="7" w:tplc="4EBCE724">
      <w:numFmt w:val="bullet"/>
      <w:lvlText w:val="•"/>
      <w:lvlJc w:val="left"/>
      <w:pPr>
        <w:ind w:left="3988" w:hanging="159"/>
      </w:pPr>
      <w:rPr>
        <w:rFonts w:hint="default"/>
        <w:lang w:val="es-ES" w:eastAsia="en-US" w:bidi="ar-SA"/>
      </w:rPr>
    </w:lvl>
    <w:lvl w:ilvl="8" w:tplc="1436BAF8">
      <w:numFmt w:val="bullet"/>
      <w:lvlText w:val="•"/>
      <w:lvlJc w:val="left"/>
      <w:pPr>
        <w:ind w:left="4544" w:hanging="159"/>
      </w:pPr>
      <w:rPr>
        <w:rFonts w:hint="default"/>
        <w:lang w:val="es-ES" w:eastAsia="en-US" w:bidi="ar-SA"/>
      </w:rPr>
    </w:lvl>
  </w:abstractNum>
  <w:abstractNum w:abstractNumId="20" w15:restartNumberingAfterBreak="0">
    <w:nsid w:val="31FB23F8"/>
    <w:multiLevelType w:val="hybridMultilevel"/>
    <w:tmpl w:val="1F3A623A"/>
    <w:lvl w:ilvl="0" w:tplc="E062ABB2">
      <w:numFmt w:val="bullet"/>
      <w:lvlText w:val="o"/>
      <w:lvlJc w:val="left"/>
      <w:pPr>
        <w:ind w:left="1548" w:hanging="360"/>
      </w:pPr>
      <w:rPr>
        <w:rFonts w:ascii="Courier New" w:eastAsia="Courier New" w:hAnsi="Courier New" w:cs="Courier New" w:hint="default"/>
        <w:w w:val="99"/>
        <w:sz w:val="20"/>
        <w:szCs w:val="20"/>
        <w:lang w:val="es-ES" w:eastAsia="en-US" w:bidi="ar-SA"/>
      </w:rPr>
    </w:lvl>
    <w:lvl w:ilvl="1" w:tplc="7D8CC6D6">
      <w:numFmt w:val="bullet"/>
      <w:lvlText w:val="•"/>
      <w:lvlJc w:val="left"/>
      <w:pPr>
        <w:ind w:left="2092" w:hanging="360"/>
      </w:pPr>
      <w:rPr>
        <w:rFonts w:hint="default"/>
        <w:lang w:val="es-ES" w:eastAsia="en-US" w:bidi="ar-SA"/>
      </w:rPr>
    </w:lvl>
    <w:lvl w:ilvl="2" w:tplc="A3D0F0A4">
      <w:numFmt w:val="bullet"/>
      <w:lvlText w:val="•"/>
      <w:lvlJc w:val="left"/>
      <w:pPr>
        <w:ind w:left="2644" w:hanging="360"/>
      </w:pPr>
      <w:rPr>
        <w:rFonts w:hint="default"/>
        <w:lang w:val="es-ES" w:eastAsia="en-US" w:bidi="ar-SA"/>
      </w:rPr>
    </w:lvl>
    <w:lvl w:ilvl="3" w:tplc="81BED85C">
      <w:numFmt w:val="bullet"/>
      <w:lvlText w:val="•"/>
      <w:lvlJc w:val="left"/>
      <w:pPr>
        <w:ind w:left="3197" w:hanging="360"/>
      </w:pPr>
      <w:rPr>
        <w:rFonts w:hint="default"/>
        <w:lang w:val="es-ES" w:eastAsia="en-US" w:bidi="ar-SA"/>
      </w:rPr>
    </w:lvl>
    <w:lvl w:ilvl="4" w:tplc="C1741056">
      <w:numFmt w:val="bullet"/>
      <w:lvlText w:val="•"/>
      <w:lvlJc w:val="left"/>
      <w:pPr>
        <w:ind w:left="3749" w:hanging="360"/>
      </w:pPr>
      <w:rPr>
        <w:rFonts w:hint="default"/>
        <w:lang w:val="es-ES" w:eastAsia="en-US" w:bidi="ar-SA"/>
      </w:rPr>
    </w:lvl>
    <w:lvl w:ilvl="5" w:tplc="1708E8CC">
      <w:numFmt w:val="bullet"/>
      <w:lvlText w:val="•"/>
      <w:lvlJc w:val="left"/>
      <w:pPr>
        <w:ind w:left="4302" w:hanging="360"/>
      </w:pPr>
      <w:rPr>
        <w:rFonts w:hint="default"/>
        <w:lang w:val="es-ES" w:eastAsia="en-US" w:bidi="ar-SA"/>
      </w:rPr>
    </w:lvl>
    <w:lvl w:ilvl="6" w:tplc="997E24C0">
      <w:numFmt w:val="bullet"/>
      <w:lvlText w:val="•"/>
      <w:lvlJc w:val="left"/>
      <w:pPr>
        <w:ind w:left="4854" w:hanging="360"/>
      </w:pPr>
      <w:rPr>
        <w:rFonts w:hint="default"/>
        <w:lang w:val="es-ES" w:eastAsia="en-US" w:bidi="ar-SA"/>
      </w:rPr>
    </w:lvl>
    <w:lvl w:ilvl="7" w:tplc="645A3036">
      <w:numFmt w:val="bullet"/>
      <w:lvlText w:val="•"/>
      <w:lvlJc w:val="left"/>
      <w:pPr>
        <w:ind w:left="5406" w:hanging="360"/>
      </w:pPr>
      <w:rPr>
        <w:rFonts w:hint="default"/>
        <w:lang w:val="es-ES" w:eastAsia="en-US" w:bidi="ar-SA"/>
      </w:rPr>
    </w:lvl>
    <w:lvl w:ilvl="8" w:tplc="DF881554">
      <w:numFmt w:val="bullet"/>
      <w:lvlText w:val="•"/>
      <w:lvlJc w:val="left"/>
      <w:pPr>
        <w:ind w:left="5959" w:hanging="360"/>
      </w:pPr>
      <w:rPr>
        <w:rFonts w:hint="default"/>
        <w:lang w:val="es-ES" w:eastAsia="en-US" w:bidi="ar-SA"/>
      </w:rPr>
    </w:lvl>
  </w:abstractNum>
  <w:abstractNum w:abstractNumId="21" w15:restartNumberingAfterBreak="0">
    <w:nsid w:val="35F4118D"/>
    <w:multiLevelType w:val="hybridMultilevel"/>
    <w:tmpl w:val="1000126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014758E"/>
    <w:multiLevelType w:val="hybridMultilevel"/>
    <w:tmpl w:val="ABAA3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48B39F8"/>
    <w:multiLevelType w:val="hybridMultilevel"/>
    <w:tmpl w:val="5C2C9B9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4AF2CCF"/>
    <w:multiLevelType w:val="hybridMultilevel"/>
    <w:tmpl w:val="ACC20768"/>
    <w:lvl w:ilvl="0" w:tplc="445624D6">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450476A6"/>
    <w:multiLevelType w:val="hybridMultilevel"/>
    <w:tmpl w:val="FB02FD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5644D75"/>
    <w:multiLevelType w:val="multilevel"/>
    <w:tmpl w:val="AC9ECF26"/>
    <w:lvl w:ilvl="0">
      <w:start w:val="1"/>
      <w:numFmt w:val="decimal"/>
      <w:lvlText w:val="%1."/>
      <w:lvlJc w:val="righ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7" w15:restartNumberingAfterBreak="0">
    <w:nsid w:val="4A404725"/>
    <w:multiLevelType w:val="multilevel"/>
    <w:tmpl w:val="2EA02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981EA8"/>
    <w:multiLevelType w:val="hybridMultilevel"/>
    <w:tmpl w:val="99A4B6C0"/>
    <w:lvl w:ilvl="0" w:tplc="5E30B8DE">
      <w:start w:val="9"/>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D464645"/>
    <w:multiLevelType w:val="multilevel"/>
    <w:tmpl w:val="D670279C"/>
    <w:lvl w:ilvl="0">
      <w:start w:val="1"/>
      <w:numFmt w:val="decimal"/>
      <w:lvlText w:val="%1."/>
      <w:lvlJc w:val="left"/>
      <w:pPr>
        <w:ind w:left="360" w:hanging="360"/>
      </w:pPr>
      <w:rPr>
        <w:color w:val="006699"/>
      </w:rPr>
    </w:lvl>
    <w:lvl w:ilvl="1">
      <w:start w:val="1"/>
      <w:numFmt w:val="decimal"/>
      <w:lvlText w:val="%1.%2."/>
      <w:lvlJc w:val="left"/>
      <w:pPr>
        <w:ind w:left="792" w:hanging="432"/>
      </w:pPr>
      <w:rPr>
        <w:b w:val="0"/>
        <w:bCs/>
        <w:color w:val="006699"/>
      </w:rPr>
    </w:lvl>
    <w:lvl w:ilvl="2">
      <w:start w:val="1"/>
      <w:numFmt w:val="decimal"/>
      <w:lvlText w:val="%1.%2.%3."/>
      <w:lvlJc w:val="left"/>
      <w:pPr>
        <w:ind w:left="2347" w:hanging="504"/>
      </w:pPr>
      <w:rPr>
        <w:b w:val="0"/>
        <w:bCs/>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0034926"/>
    <w:multiLevelType w:val="hybridMultilevel"/>
    <w:tmpl w:val="8E98D41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7F81BB3"/>
    <w:multiLevelType w:val="hybridMultilevel"/>
    <w:tmpl w:val="9E0EE77C"/>
    <w:lvl w:ilvl="0" w:tplc="0562033C">
      <w:start w:val="1"/>
      <w:numFmt w:val="decimal"/>
      <w:lvlText w:val="%1."/>
      <w:lvlJc w:val="left"/>
      <w:pPr>
        <w:ind w:left="108" w:hanging="709"/>
        <w:jc w:val="left"/>
      </w:pPr>
      <w:rPr>
        <w:rFonts w:ascii="Arial MT" w:eastAsia="Arial MT" w:hAnsi="Arial MT" w:cs="Arial MT" w:hint="default"/>
        <w:b w:val="0"/>
        <w:bCs w:val="0"/>
        <w:i w:val="0"/>
        <w:iCs w:val="0"/>
        <w:spacing w:val="-1"/>
        <w:w w:val="99"/>
        <w:sz w:val="20"/>
        <w:szCs w:val="20"/>
        <w:lang w:val="es-ES" w:eastAsia="en-US" w:bidi="ar-SA"/>
      </w:rPr>
    </w:lvl>
    <w:lvl w:ilvl="1" w:tplc="52584A8E">
      <w:numFmt w:val="bullet"/>
      <w:lvlText w:val="•"/>
      <w:lvlJc w:val="left"/>
      <w:pPr>
        <w:ind w:left="828" w:hanging="360"/>
      </w:pPr>
      <w:rPr>
        <w:rFonts w:ascii="Arial MT" w:eastAsia="Arial MT" w:hAnsi="Arial MT" w:cs="Arial MT" w:hint="default"/>
        <w:b w:val="0"/>
        <w:bCs w:val="0"/>
        <w:i w:val="0"/>
        <w:iCs w:val="0"/>
        <w:spacing w:val="0"/>
        <w:w w:val="99"/>
        <w:sz w:val="20"/>
        <w:szCs w:val="20"/>
        <w:lang w:val="es-ES" w:eastAsia="en-US" w:bidi="ar-SA"/>
      </w:rPr>
    </w:lvl>
    <w:lvl w:ilvl="2" w:tplc="8E5AAF88">
      <w:numFmt w:val="bullet"/>
      <w:lvlText w:val="•"/>
      <w:lvlJc w:val="left"/>
      <w:pPr>
        <w:ind w:left="1513" w:hanging="360"/>
      </w:pPr>
      <w:rPr>
        <w:rFonts w:hint="default"/>
        <w:lang w:val="es-ES" w:eastAsia="en-US" w:bidi="ar-SA"/>
      </w:rPr>
    </w:lvl>
    <w:lvl w:ilvl="3" w:tplc="A6B88D4E">
      <w:numFmt w:val="bullet"/>
      <w:lvlText w:val="•"/>
      <w:lvlJc w:val="left"/>
      <w:pPr>
        <w:ind w:left="2207" w:hanging="360"/>
      </w:pPr>
      <w:rPr>
        <w:rFonts w:hint="default"/>
        <w:lang w:val="es-ES" w:eastAsia="en-US" w:bidi="ar-SA"/>
      </w:rPr>
    </w:lvl>
    <w:lvl w:ilvl="4" w:tplc="571C5266">
      <w:numFmt w:val="bullet"/>
      <w:lvlText w:val="•"/>
      <w:lvlJc w:val="left"/>
      <w:pPr>
        <w:ind w:left="2901" w:hanging="360"/>
      </w:pPr>
      <w:rPr>
        <w:rFonts w:hint="default"/>
        <w:lang w:val="es-ES" w:eastAsia="en-US" w:bidi="ar-SA"/>
      </w:rPr>
    </w:lvl>
    <w:lvl w:ilvl="5" w:tplc="70AE4D2C">
      <w:numFmt w:val="bullet"/>
      <w:lvlText w:val="•"/>
      <w:lvlJc w:val="left"/>
      <w:pPr>
        <w:ind w:left="3595" w:hanging="360"/>
      </w:pPr>
      <w:rPr>
        <w:rFonts w:hint="default"/>
        <w:lang w:val="es-ES" w:eastAsia="en-US" w:bidi="ar-SA"/>
      </w:rPr>
    </w:lvl>
    <w:lvl w:ilvl="6" w:tplc="03C618C8">
      <w:numFmt w:val="bullet"/>
      <w:lvlText w:val="•"/>
      <w:lvlJc w:val="left"/>
      <w:pPr>
        <w:ind w:left="4288" w:hanging="360"/>
      </w:pPr>
      <w:rPr>
        <w:rFonts w:hint="default"/>
        <w:lang w:val="es-ES" w:eastAsia="en-US" w:bidi="ar-SA"/>
      </w:rPr>
    </w:lvl>
    <w:lvl w:ilvl="7" w:tplc="32DC67D2">
      <w:numFmt w:val="bullet"/>
      <w:lvlText w:val="•"/>
      <w:lvlJc w:val="left"/>
      <w:pPr>
        <w:ind w:left="4982" w:hanging="360"/>
      </w:pPr>
      <w:rPr>
        <w:rFonts w:hint="default"/>
        <w:lang w:val="es-ES" w:eastAsia="en-US" w:bidi="ar-SA"/>
      </w:rPr>
    </w:lvl>
    <w:lvl w:ilvl="8" w:tplc="56E88790">
      <w:numFmt w:val="bullet"/>
      <w:lvlText w:val="•"/>
      <w:lvlJc w:val="left"/>
      <w:pPr>
        <w:ind w:left="5676" w:hanging="360"/>
      </w:pPr>
      <w:rPr>
        <w:rFonts w:hint="default"/>
        <w:lang w:val="es-ES" w:eastAsia="en-US" w:bidi="ar-SA"/>
      </w:rPr>
    </w:lvl>
  </w:abstractNum>
  <w:abstractNum w:abstractNumId="32" w15:restartNumberingAfterBreak="0">
    <w:nsid w:val="629112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3AA2B9B"/>
    <w:multiLevelType w:val="hybridMultilevel"/>
    <w:tmpl w:val="1FE4AF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02F7EC9"/>
    <w:multiLevelType w:val="hybridMultilevel"/>
    <w:tmpl w:val="D45C4E7A"/>
    <w:lvl w:ilvl="0" w:tplc="FFFFFFFF">
      <w:start w:val="1"/>
      <w:numFmt w:val="decimal"/>
      <w:lvlText w:val="%1."/>
      <w:lvlJc w:val="left"/>
      <w:pPr>
        <w:ind w:left="1440" w:hanging="360"/>
      </w:pPr>
      <w:rPr>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724F059A"/>
    <w:multiLevelType w:val="hybridMultilevel"/>
    <w:tmpl w:val="2F589444"/>
    <w:lvl w:ilvl="0" w:tplc="AA9A492A">
      <w:start w:val="1"/>
      <w:numFmt w:val="decimal"/>
      <w:lvlText w:val="%1)"/>
      <w:lvlJc w:val="left"/>
      <w:pPr>
        <w:ind w:left="467" w:hanging="360"/>
      </w:pPr>
      <w:rPr>
        <w:rFonts w:hint="default"/>
      </w:rPr>
    </w:lvl>
    <w:lvl w:ilvl="1" w:tplc="0C0A0019" w:tentative="1">
      <w:start w:val="1"/>
      <w:numFmt w:val="lowerLetter"/>
      <w:lvlText w:val="%2."/>
      <w:lvlJc w:val="left"/>
      <w:pPr>
        <w:ind w:left="1187" w:hanging="360"/>
      </w:pPr>
    </w:lvl>
    <w:lvl w:ilvl="2" w:tplc="0C0A001B" w:tentative="1">
      <w:start w:val="1"/>
      <w:numFmt w:val="lowerRoman"/>
      <w:lvlText w:val="%3."/>
      <w:lvlJc w:val="right"/>
      <w:pPr>
        <w:ind w:left="1907" w:hanging="180"/>
      </w:pPr>
    </w:lvl>
    <w:lvl w:ilvl="3" w:tplc="0C0A000F" w:tentative="1">
      <w:start w:val="1"/>
      <w:numFmt w:val="decimal"/>
      <w:lvlText w:val="%4."/>
      <w:lvlJc w:val="left"/>
      <w:pPr>
        <w:ind w:left="2627" w:hanging="360"/>
      </w:pPr>
    </w:lvl>
    <w:lvl w:ilvl="4" w:tplc="0C0A0019" w:tentative="1">
      <w:start w:val="1"/>
      <w:numFmt w:val="lowerLetter"/>
      <w:lvlText w:val="%5."/>
      <w:lvlJc w:val="left"/>
      <w:pPr>
        <w:ind w:left="3347" w:hanging="360"/>
      </w:pPr>
    </w:lvl>
    <w:lvl w:ilvl="5" w:tplc="0C0A001B" w:tentative="1">
      <w:start w:val="1"/>
      <w:numFmt w:val="lowerRoman"/>
      <w:lvlText w:val="%6."/>
      <w:lvlJc w:val="right"/>
      <w:pPr>
        <w:ind w:left="4067" w:hanging="180"/>
      </w:pPr>
    </w:lvl>
    <w:lvl w:ilvl="6" w:tplc="0C0A000F" w:tentative="1">
      <w:start w:val="1"/>
      <w:numFmt w:val="decimal"/>
      <w:lvlText w:val="%7."/>
      <w:lvlJc w:val="left"/>
      <w:pPr>
        <w:ind w:left="4787" w:hanging="360"/>
      </w:pPr>
    </w:lvl>
    <w:lvl w:ilvl="7" w:tplc="0C0A0019" w:tentative="1">
      <w:start w:val="1"/>
      <w:numFmt w:val="lowerLetter"/>
      <w:lvlText w:val="%8."/>
      <w:lvlJc w:val="left"/>
      <w:pPr>
        <w:ind w:left="5507" w:hanging="360"/>
      </w:pPr>
    </w:lvl>
    <w:lvl w:ilvl="8" w:tplc="0C0A001B" w:tentative="1">
      <w:start w:val="1"/>
      <w:numFmt w:val="lowerRoman"/>
      <w:lvlText w:val="%9."/>
      <w:lvlJc w:val="right"/>
      <w:pPr>
        <w:ind w:left="6227" w:hanging="180"/>
      </w:pPr>
    </w:lvl>
  </w:abstractNum>
  <w:abstractNum w:abstractNumId="36" w15:restartNumberingAfterBreak="0">
    <w:nsid w:val="74CF0AC5"/>
    <w:multiLevelType w:val="hybridMultilevel"/>
    <w:tmpl w:val="9466902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79C638F"/>
    <w:multiLevelType w:val="hybridMultilevel"/>
    <w:tmpl w:val="72FEF778"/>
    <w:lvl w:ilvl="0" w:tplc="403231CC">
      <w:numFmt w:val="bullet"/>
      <w:lvlText w:val=""/>
      <w:lvlJc w:val="left"/>
      <w:pPr>
        <w:ind w:left="828" w:hanging="360"/>
      </w:pPr>
      <w:rPr>
        <w:rFonts w:ascii="Symbol" w:eastAsia="Symbol" w:hAnsi="Symbol" w:cs="Symbol" w:hint="default"/>
        <w:w w:val="99"/>
        <w:sz w:val="20"/>
        <w:szCs w:val="20"/>
        <w:lang w:val="es-ES" w:eastAsia="en-US" w:bidi="ar-SA"/>
      </w:rPr>
    </w:lvl>
    <w:lvl w:ilvl="1" w:tplc="BEB6CE2C">
      <w:start w:val="1"/>
      <w:numFmt w:val="decimal"/>
      <w:lvlText w:val="%2."/>
      <w:lvlJc w:val="left"/>
      <w:pPr>
        <w:ind w:left="1548" w:hanging="360"/>
      </w:pPr>
      <w:rPr>
        <w:rFonts w:ascii="Arial MT" w:eastAsia="Arial MT" w:hAnsi="Arial MT" w:cs="Arial MT" w:hint="default"/>
        <w:spacing w:val="-1"/>
        <w:w w:val="99"/>
        <w:sz w:val="20"/>
        <w:szCs w:val="20"/>
        <w:lang w:val="es-ES" w:eastAsia="en-US" w:bidi="ar-SA"/>
      </w:rPr>
    </w:lvl>
    <w:lvl w:ilvl="2" w:tplc="0736EC64">
      <w:numFmt w:val="bullet"/>
      <w:lvlText w:val="•"/>
      <w:lvlJc w:val="left"/>
      <w:pPr>
        <w:ind w:left="2153" w:hanging="360"/>
      </w:pPr>
      <w:rPr>
        <w:rFonts w:hint="default"/>
        <w:lang w:val="es-ES" w:eastAsia="en-US" w:bidi="ar-SA"/>
      </w:rPr>
    </w:lvl>
    <w:lvl w:ilvl="3" w:tplc="57469742">
      <w:numFmt w:val="bullet"/>
      <w:lvlText w:val="•"/>
      <w:lvlJc w:val="left"/>
      <w:pPr>
        <w:ind w:left="2767" w:hanging="360"/>
      </w:pPr>
      <w:rPr>
        <w:rFonts w:hint="default"/>
        <w:lang w:val="es-ES" w:eastAsia="en-US" w:bidi="ar-SA"/>
      </w:rPr>
    </w:lvl>
    <w:lvl w:ilvl="4" w:tplc="67BC2CC4">
      <w:numFmt w:val="bullet"/>
      <w:lvlText w:val="•"/>
      <w:lvlJc w:val="left"/>
      <w:pPr>
        <w:ind w:left="3381" w:hanging="360"/>
      </w:pPr>
      <w:rPr>
        <w:rFonts w:hint="default"/>
        <w:lang w:val="es-ES" w:eastAsia="en-US" w:bidi="ar-SA"/>
      </w:rPr>
    </w:lvl>
    <w:lvl w:ilvl="5" w:tplc="D53603E8">
      <w:numFmt w:val="bullet"/>
      <w:lvlText w:val="•"/>
      <w:lvlJc w:val="left"/>
      <w:pPr>
        <w:ind w:left="3995" w:hanging="360"/>
      </w:pPr>
      <w:rPr>
        <w:rFonts w:hint="default"/>
        <w:lang w:val="es-ES" w:eastAsia="en-US" w:bidi="ar-SA"/>
      </w:rPr>
    </w:lvl>
    <w:lvl w:ilvl="6" w:tplc="224658B4">
      <w:numFmt w:val="bullet"/>
      <w:lvlText w:val="•"/>
      <w:lvlJc w:val="left"/>
      <w:pPr>
        <w:ind w:left="4608" w:hanging="360"/>
      </w:pPr>
      <w:rPr>
        <w:rFonts w:hint="default"/>
        <w:lang w:val="es-ES" w:eastAsia="en-US" w:bidi="ar-SA"/>
      </w:rPr>
    </w:lvl>
    <w:lvl w:ilvl="7" w:tplc="6FFA6348">
      <w:numFmt w:val="bullet"/>
      <w:lvlText w:val="•"/>
      <w:lvlJc w:val="left"/>
      <w:pPr>
        <w:ind w:left="5222" w:hanging="360"/>
      </w:pPr>
      <w:rPr>
        <w:rFonts w:hint="default"/>
        <w:lang w:val="es-ES" w:eastAsia="en-US" w:bidi="ar-SA"/>
      </w:rPr>
    </w:lvl>
    <w:lvl w:ilvl="8" w:tplc="24C2A9BC">
      <w:numFmt w:val="bullet"/>
      <w:lvlText w:val="•"/>
      <w:lvlJc w:val="left"/>
      <w:pPr>
        <w:ind w:left="5836" w:hanging="360"/>
      </w:pPr>
      <w:rPr>
        <w:rFonts w:hint="default"/>
        <w:lang w:val="es-ES" w:eastAsia="en-US" w:bidi="ar-SA"/>
      </w:rPr>
    </w:lvl>
  </w:abstractNum>
  <w:abstractNum w:abstractNumId="38" w15:restartNumberingAfterBreak="0">
    <w:nsid w:val="78FA649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9423A61"/>
    <w:multiLevelType w:val="hybridMultilevel"/>
    <w:tmpl w:val="AD8C5E70"/>
    <w:lvl w:ilvl="0" w:tplc="8B3CEC1E">
      <w:numFmt w:val="bullet"/>
      <w:lvlText w:val=""/>
      <w:lvlJc w:val="left"/>
      <w:pPr>
        <w:ind w:left="828" w:hanging="360"/>
      </w:pPr>
      <w:rPr>
        <w:rFonts w:ascii="Symbol" w:eastAsia="Symbol" w:hAnsi="Symbol" w:cs="Symbol" w:hint="default"/>
        <w:w w:val="99"/>
        <w:sz w:val="20"/>
        <w:szCs w:val="20"/>
        <w:lang w:val="es-ES" w:eastAsia="en-US" w:bidi="ar-SA"/>
      </w:rPr>
    </w:lvl>
    <w:lvl w:ilvl="1" w:tplc="C5500952">
      <w:numFmt w:val="bullet"/>
      <w:lvlText w:val="•"/>
      <w:lvlJc w:val="left"/>
      <w:pPr>
        <w:ind w:left="1444" w:hanging="360"/>
      </w:pPr>
      <w:rPr>
        <w:rFonts w:hint="default"/>
        <w:lang w:val="es-ES" w:eastAsia="en-US" w:bidi="ar-SA"/>
      </w:rPr>
    </w:lvl>
    <w:lvl w:ilvl="2" w:tplc="F4248EEA">
      <w:numFmt w:val="bullet"/>
      <w:lvlText w:val="•"/>
      <w:lvlJc w:val="left"/>
      <w:pPr>
        <w:ind w:left="2068" w:hanging="360"/>
      </w:pPr>
      <w:rPr>
        <w:rFonts w:hint="default"/>
        <w:lang w:val="es-ES" w:eastAsia="en-US" w:bidi="ar-SA"/>
      </w:rPr>
    </w:lvl>
    <w:lvl w:ilvl="3" w:tplc="0D04C42C">
      <w:numFmt w:val="bullet"/>
      <w:lvlText w:val="•"/>
      <w:lvlJc w:val="left"/>
      <w:pPr>
        <w:ind w:left="2693" w:hanging="360"/>
      </w:pPr>
      <w:rPr>
        <w:rFonts w:hint="default"/>
        <w:lang w:val="es-ES" w:eastAsia="en-US" w:bidi="ar-SA"/>
      </w:rPr>
    </w:lvl>
    <w:lvl w:ilvl="4" w:tplc="85E8BAC8">
      <w:numFmt w:val="bullet"/>
      <w:lvlText w:val="•"/>
      <w:lvlJc w:val="left"/>
      <w:pPr>
        <w:ind w:left="3317" w:hanging="360"/>
      </w:pPr>
      <w:rPr>
        <w:rFonts w:hint="default"/>
        <w:lang w:val="es-ES" w:eastAsia="en-US" w:bidi="ar-SA"/>
      </w:rPr>
    </w:lvl>
    <w:lvl w:ilvl="5" w:tplc="2B3AC956">
      <w:numFmt w:val="bullet"/>
      <w:lvlText w:val="•"/>
      <w:lvlJc w:val="left"/>
      <w:pPr>
        <w:ind w:left="3942" w:hanging="360"/>
      </w:pPr>
      <w:rPr>
        <w:rFonts w:hint="default"/>
        <w:lang w:val="es-ES" w:eastAsia="en-US" w:bidi="ar-SA"/>
      </w:rPr>
    </w:lvl>
    <w:lvl w:ilvl="6" w:tplc="6A1E7C28">
      <w:numFmt w:val="bullet"/>
      <w:lvlText w:val="•"/>
      <w:lvlJc w:val="left"/>
      <w:pPr>
        <w:ind w:left="4566" w:hanging="360"/>
      </w:pPr>
      <w:rPr>
        <w:rFonts w:hint="default"/>
        <w:lang w:val="es-ES" w:eastAsia="en-US" w:bidi="ar-SA"/>
      </w:rPr>
    </w:lvl>
    <w:lvl w:ilvl="7" w:tplc="97343E2C">
      <w:numFmt w:val="bullet"/>
      <w:lvlText w:val="•"/>
      <w:lvlJc w:val="left"/>
      <w:pPr>
        <w:ind w:left="5190" w:hanging="360"/>
      </w:pPr>
      <w:rPr>
        <w:rFonts w:hint="default"/>
        <w:lang w:val="es-ES" w:eastAsia="en-US" w:bidi="ar-SA"/>
      </w:rPr>
    </w:lvl>
    <w:lvl w:ilvl="8" w:tplc="99224B20">
      <w:numFmt w:val="bullet"/>
      <w:lvlText w:val="•"/>
      <w:lvlJc w:val="left"/>
      <w:pPr>
        <w:ind w:left="5815" w:hanging="360"/>
      </w:pPr>
      <w:rPr>
        <w:rFonts w:hint="default"/>
        <w:lang w:val="es-ES" w:eastAsia="en-US" w:bidi="ar-SA"/>
      </w:rPr>
    </w:lvl>
  </w:abstractNum>
  <w:abstractNum w:abstractNumId="40" w15:restartNumberingAfterBreak="0">
    <w:nsid w:val="7EDF116D"/>
    <w:multiLevelType w:val="multilevel"/>
    <w:tmpl w:val="5CF6B7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644624439">
    <w:abstractNumId w:val="27"/>
  </w:num>
  <w:num w:numId="2" w16cid:durableId="2026709586">
    <w:abstractNumId w:val="29"/>
  </w:num>
  <w:num w:numId="3" w16cid:durableId="241183946">
    <w:abstractNumId w:val="22"/>
  </w:num>
  <w:num w:numId="4" w16cid:durableId="20437475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7500712">
    <w:abstractNumId w:val="10"/>
  </w:num>
  <w:num w:numId="6" w16cid:durableId="1324817634">
    <w:abstractNumId w:val="6"/>
  </w:num>
  <w:num w:numId="7" w16cid:durableId="1068385765">
    <w:abstractNumId w:val="33"/>
  </w:num>
  <w:num w:numId="8" w16cid:durableId="928853362">
    <w:abstractNumId w:val="25"/>
  </w:num>
  <w:num w:numId="9" w16cid:durableId="1658797646">
    <w:abstractNumId w:val="9"/>
  </w:num>
  <w:num w:numId="10" w16cid:durableId="1414354325">
    <w:abstractNumId w:val="40"/>
  </w:num>
  <w:num w:numId="11" w16cid:durableId="1226643098">
    <w:abstractNumId w:val="28"/>
  </w:num>
  <w:num w:numId="12" w16cid:durableId="1313486488">
    <w:abstractNumId w:val="18"/>
  </w:num>
  <w:num w:numId="13" w16cid:durableId="1440686141">
    <w:abstractNumId w:val="5"/>
  </w:num>
  <w:num w:numId="14" w16cid:durableId="1327201249">
    <w:abstractNumId w:val="15"/>
  </w:num>
  <w:num w:numId="15" w16cid:durableId="677125586">
    <w:abstractNumId w:val="2"/>
  </w:num>
  <w:num w:numId="16" w16cid:durableId="1828785800">
    <w:abstractNumId w:val="19"/>
  </w:num>
  <w:num w:numId="17" w16cid:durableId="1095514616">
    <w:abstractNumId w:val="39"/>
  </w:num>
  <w:num w:numId="18" w16cid:durableId="13697460">
    <w:abstractNumId w:val="20"/>
  </w:num>
  <w:num w:numId="19" w16cid:durableId="1002320915">
    <w:abstractNumId w:val="37"/>
  </w:num>
  <w:num w:numId="20" w16cid:durableId="677465093">
    <w:abstractNumId w:val="38"/>
  </w:num>
  <w:num w:numId="21" w16cid:durableId="1522622419">
    <w:abstractNumId w:val="8"/>
  </w:num>
  <w:num w:numId="22" w16cid:durableId="933513973">
    <w:abstractNumId w:val="32"/>
  </w:num>
  <w:num w:numId="23" w16cid:durableId="1521510059">
    <w:abstractNumId w:val="7"/>
  </w:num>
  <w:num w:numId="24" w16cid:durableId="791486415">
    <w:abstractNumId w:val="19"/>
  </w:num>
  <w:num w:numId="25" w16cid:durableId="1200240568">
    <w:abstractNumId w:val="11"/>
  </w:num>
  <w:num w:numId="26" w16cid:durableId="1545827224">
    <w:abstractNumId w:val="30"/>
  </w:num>
  <w:num w:numId="27" w16cid:durableId="1149133494">
    <w:abstractNumId w:val="26"/>
  </w:num>
  <w:num w:numId="28" w16cid:durableId="126169292">
    <w:abstractNumId w:val="23"/>
  </w:num>
  <w:num w:numId="29" w16cid:durableId="1004475519">
    <w:abstractNumId w:val="24"/>
  </w:num>
  <w:num w:numId="30" w16cid:durableId="1145702236">
    <w:abstractNumId w:val="16"/>
  </w:num>
  <w:num w:numId="31" w16cid:durableId="1066417770">
    <w:abstractNumId w:val="13"/>
  </w:num>
  <w:num w:numId="32" w16cid:durableId="1658609687">
    <w:abstractNumId w:val="36"/>
  </w:num>
  <w:num w:numId="33" w16cid:durableId="777068179">
    <w:abstractNumId w:val="17"/>
  </w:num>
  <w:num w:numId="34" w16cid:durableId="631322786">
    <w:abstractNumId w:val="35"/>
  </w:num>
  <w:num w:numId="35" w16cid:durableId="116997083">
    <w:abstractNumId w:val="31"/>
  </w:num>
  <w:num w:numId="36" w16cid:durableId="361170826">
    <w:abstractNumId w:val="1"/>
  </w:num>
  <w:num w:numId="37" w16cid:durableId="1770351814">
    <w:abstractNumId w:val="12"/>
  </w:num>
  <w:num w:numId="38" w16cid:durableId="953362114">
    <w:abstractNumId w:val="4"/>
  </w:num>
  <w:num w:numId="39" w16cid:durableId="915094501">
    <w:abstractNumId w:val="0"/>
  </w:num>
  <w:num w:numId="40" w16cid:durableId="1164004926">
    <w:abstractNumId w:val="3"/>
  </w:num>
  <w:num w:numId="41" w16cid:durableId="1268582450">
    <w:abstractNumId w:val="14"/>
  </w:num>
  <w:num w:numId="42" w16cid:durableId="1406756907">
    <w:abstractNumId w:val="21"/>
  </w:num>
  <w:num w:numId="43" w16cid:durableId="2093505217">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46"/>
    <w:rsid w:val="000003BC"/>
    <w:rsid w:val="00000895"/>
    <w:rsid w:val="00000B84"/>
    <w:rsid w:val="000013EA"/>
    <w:rsid w:val="0000230B"/>
    <w:rsid w:val="0000473A"/>
    <w:rsid w:val="00005CD3"/>
    <w:rsid w:val="0000695E"/>
    <w:rsid w:val="00007E31"/>
    <w:rsid w:val="00010668"/>
    <w:rsid w:val="00010DF6"/>
    <w:rsid w:val="00011397"/>
    <w:rsid w:val="0001235A"/>
    <w:rsid w:val="00012620"/>
    <w:rsid w:val="00013ECC"/>
    <w:rsid w:val="00017359"/>
    <w:rsid w:val="00021669"/>
    <w:rsid w:val="00021E37"/>
    <w:rsid w:val="000220CA"/>
    <w:rsid w:val="000223E0"/>
    <w:rsid w:val="00022517"/>
    <w:rsid w:val="000234E9"/>
    <w:rsid w:val="0002467C"/>
    <w:rsid w:val="000249B2"/>
    <w:rsid w:val="00024E09"/>
    <w:rsid w:val="0002609A"/>
    <w:rsid w:val="000262A7"/>
    <w:rsid w:val="00027306"/>
    <w:rsid w:val="00032050"/>
    <w:rsid w:val="000340AE"/>
    <w:rsid w:val="000341EC"/>
    <w:rsid w:val="00034C1E"/>
    <w:rsid w:val="00035C4C"/>
    <w:rsid w:val="000362C3"/>
    <w:rsid w:val="000367BA"/>
    <w:rsid w:val="00036C24"/>
    <w:rsid w:val="000401D2"/>
    <w:rsid w:val="0004109E"/>
    <w:rsid w:val="00042B24"/>
    <w:rsid w:val="0004526F"/>
    <w:rsid w:val="0004627D"/>
    <w:rsid w:val="0005068D"/>
    <w:rsid w:val="00050D51"/>
    <w:rsid w:val="00051C24"/>
    <w:rsid w:val="00051CAD"/>
    <w:rsid w:val="00055CA4"/>
    <w:rsid w:val="000563BD"/>
    <w:rsid w:val="00056D83"/>
    <w:rsid w:val="00060AEB"/>
    <w:rsid w:val="00062EBB"/>
    <w:rsid w:val="00063651"/>
    <w:rsid w:val="00064605"/>
    <w:rsid w:val="000661E7"/>
    <w:rsid w:val="000670BC"/>
    <w:rsid w:val="00067FD8"/>
    <w:rsid w:val="0007102D"/>
    <w:rsid w:val="00075D78"/>
    <w:rsid w:val="00075E9B"/>
    <w:rsid w:val="00075F86"/>
    <w:rsid w:val="00076A86"/>
    <w:rsid w:val="00076E33"/>
    <w:rsid w:val="00076FB6"/>
    <w:rsid w:val="000815C0"/>
    <w:rsid w:val="0008222A"/>
    <w:rsid w:val="000823AA"/>
    <w:rsid w:val="00082989"/>
    <w:rsid w:val="00083442"/>
    <w:rsid w:val="00083D43"/>
    <w:rsid w:val="00084467"/>
    <w:rsid w:val="00084F19"/>
    <w:rsid w:val="00085561"/>
    <w:rsid w:val="00085A9C"/>
    <w:rsid w:val="00085D18"/>
    <w:rsid w:val="000868B9"/>
    <w:rsid w:val="0008713E"/>
    <w:rsid w:val="00087DE9"/>
    <w:rsid w:val="00092EB7"/>
    <w:rsid w:val="000937C1"/>
    <w:rsid w:val="000946A8"/>
    <w:rsid w:val="00096089"/>
    <w:rsid w:val="000A0AEC"/>
    <w:rsid w:val="000A19AF"/>
    <w:rsid w:val="000A1E38"/>
    <w:rsid w:val="000A281D"/>
    <w:rsid w:val="000A3F24"/>
    <w:rsid w:val="000A6E13"/>
    <w:rsid w:val="000B042C"/>
    <w:rsid w:val="000B0E9D"/>
    <w:rsid w:val="000B1D81"/>
    <w:rsid w:val="000B23EB"/>
    <w:rsid w:val="000B42CA"/>
    <w:rsid w:val="000B4369"/>
    <w:rsid w:val="000B4783"/>
    <w:rsid w:val="000B4F0E"/>
    <w:rsid w:val="000B5029"/>
    <w:rsid w:val="000B59A3"/>
    <w:rsid w:val="000B5FDA"/>
    <w:rsid w:val="000B6081"/>
    <w:rsid w:val="000B6541"/>
    <w:rsid w:val="000B7788"/>
    <w:rsid w:val="000C06AF"/>
    <w:rsid w:val="000C358F"/>
    <w:rsid w:val="000C36B0"/>
    <w:rsid w:val="000C36F1"/>
    <w:rsid w:val="000C4392"/>
    <w:rsid w:val="000C4891"/>
    <w:rsid w:val="000C4DF1"/>
    <w:rsid w:val="000C5B57"/>
    <w:rsid w:val="000C623D"/>
    <w:rsid w:val="000C6B21"/>
    <w:rsid w:val="000C7FD8"/>
    <w:rsid w:val="000D06AF"/>
    <w:rsid w:val="000D178F"/>
    <w:rsid w:val="000D3B1E"/>
    <w:rsid w:val="000D61BE"/>
    <w:rsid w:val="000D7777"/>
    <w:rsid w:val="000D7F94"/>
    <w:rsid w:val="000E43AC"/>
    <w:rsid w:val="000E452E"/>
    <w:rsid w:val="000E5946"/>
    <w:rsid w:val="000E631C"/>
    <w:rsid w:val="000E7CB5"/>
    <w:rsid w:val="000F11A9"/>
    <w:rsid w:val="000F558C"/>
    <w:rsid w:val="000F5FEB"/>
    <w:rsid w:val="000F678F"/>
    <w:rsid w:val="000F72F6"/>
    <w:rsid w:val="00100ED0"/>
    <w:rsid w:val="00100F52"/>
    <w:rsid w:val="0010177A"/>
    <w:rsid w:val="00102561"/>
    <w:rsid w:val="001049AA"/>
    <w:rsid w:val="00105323"/>
    <w:rsid w:val="00105AFA"/>
    <w:rsid w:val="00106E23"/>
    <w:rsid w:val="00107658"/>
    <w:rsid w:val="00107C69"/>
    <w:rsid w:val="0011000A"/>
    <w:rsid w:val="001101A1"/>
    <w:rsid w:val="00112174"/>
    <w:rsid w:val="00112F17"/>
    <w:rsid w:val="001130A1"/>
    <w:rsid w:val="001139FD"/>
    <w:rsid w:val="00114EBB"/>
    <w:rsid w:val="001157B1"/>
    <w:rsid w:val="00116D98"/>
    <w:rsid w:val="00120001"/>
    <w:rsid w:val="00120EB1"/>
    <w:rsid w:val="00122FCC"/>
    <w:rsid w:val="00123836"/>
    <w:rsid w:val="0012515D"/>
    <w:rsid w:val="00126F65"/>
    <w:rsid w:val="0012743E"/>
    <w:rsid w:val="00130EE3"/>
    <w:rsid w:val="0013169A"/>
    <w:rsid w:val="00133987"/>
    <w:rsid w:val="0013480B"/>
    <w:rsid w:val="001360B1"/>
    <w:rsid w:val="0013697C"/>
    <w:rsid w:val="0014036E"/>
    <w:rsid w:val="0014072E"/>
    <w:rsid w:val="00140855"/>
    <w:rsid w:val="001409B8"/>
    <w:rsid w:val="00140B12"/>
    <w:rsid w:val="0014164C"/>
    <w:rsid w:val="00141D1F"/>
    <w:rsid w:val="00141F4E"/>
    <w:rsid w:val="001434D7"/>
    <w:rsid w:val="001438BE"/>
    <w:rsid w:val="00147631"/>
    <w:rsid w:val="00150499"/>
    <w:rsid w:val="00150510"/>
    <w:rsid w:val="00150D18"/>
    <w:rsid w:val="00155BF4"/>
    <w:rsid w:val="00155E5D"/>
    <w:rsid w:val="00156FE3"/>
    <w:rsid w:val="001610CE"/>
    <w:rsid w:val="001634DA"/>
    <w:rsid w:val="0016505F"/>
    <w:rsid w:val="0016645D"/>
    <w:rsid w:val="00167AA5"/>
    <w:rsid w:val="0017029C"/>
    <w:rsid w:val="00171C5C"/>
    <w:rsid w:val="00172A8D"/>
    <w:rsid w:val="0017380B"/>
    <w:rsid w:val="00173C43"/>
    <w:rsid w:val="0017426E"/>
    <w:rsid w:val="00174A20"/>
    <w:rsid w:val="00174EB8"/>
    <w:rsid w:val="00176BFF"/>
    <w:rsid w:val="00181CB1"/>
    <w:rsid w:val="00182DB5"/>
    <w:rsid w:val="00183152"/>
    <w:rsid w:val="00186B29"/>
    <w:rsid w:val="00186BCC"/>
    <w:rsid w:val="00186DD1"/>
    <w:rsid w:val="00187897"/>
    <w:rsid w:val="00191434"/>
    <w:rsid w:val="0019170E"/>
    <w:rsid w:val="001919DB"/>
    <w:rsid w:val="00191BAA"/>
    <w:rsid w:val="001947F3"/>
    <w:rsid w:val="00194BD9"/>
    <w:rsid w:val="001A1125"/>
    <w:rsid w:val="001A1BE0"/>
    <w:rsid w:val="001A24FB"/>
    <w:rsid w:val="001A26FF"/>
    <w:rsid w:val="001A2894"/>
    <w:rsid w:val="001A3135"/>
    <w:rsid w:val="001A4A7B"/>
    <w:rsid w:val="001A5708"/>
    <w:rsid w:val="001A6E5A"/>
    <w:rsid w:val="001A759B"/>
    <w:rsid w:val="001A76A7"/>
    <w:rsid w:val="001A7A1D"/>
    <w:rsid w:val="001B009E"/>
    <w:rsid w:val="001B01F7"/>
    <w:rsid w:val="001B1DB1"/>
    <w:rsid w:val="001B2650"/>
    <w:rsid w:val="001B3B3C"/>
    <w:rsid w:val="001B3E95"/>
    <w:rsid w:val="001B4162"/>
    <w:rsid w:val="001B4357"/>
    <w:rsid w:val="001B4EE7"/>
    <w:rsid w:val="001B5034"/>
    <w:rsid w:val="001B5463"/>
    <w:rsid w:val="001B6F18"/>
    <w:rsid w:val="001B7775"/>
    <w:rsid w:val="001C0212"/>
    <w:rsid w:val="001C05A6"/>
    <w:rsid w:val="001C17D7"/>
    <w:rsid w:val="001C2352"/>
    <w:rsid w:val="001C5412"/>
    <w:rsid w:val="001C63AA"/>
    <w:rsid w:val="001C702B"/>
    <w:rsid w:val="001D08A2"/>
    <w:rsid w:val="001D0DE2"/>
    <w:rsid w:val="001D1BA0"/>
    <w:rsid w:val="001D4DA5"/>
    <w:rsid w:val="001D5001"/>
    <w:rsid w:val="001D5816"/>
    <w:rsid w:val="001D7146"/>
    <w:rsid w:val="001E121E"/>
    <w:rsid w:val="001E31D9"/>
    <w:rsid w:val="001E3206"/>
    <w:rsid w:val="001E4894"/>
    <w:rsid w:val="001E714C"/>
    <w:rsid w:val="001F1E81"/>
    <w:rsid w:val="001F1E96"/>
    <w:rsid w:val="001F42BA"/>
    <w:rsid w:val="001F5DE0"/>
    <w:rsid w:val="001F68FF"/>
    <w:rsid w:val="001F6949"/>
    <w:rsid w:val="001F69BC"/>
    <w:rsid w:val="001F6D62"/>
    <w:rsid w:val="0020017D"/>
    <w:rsid w:val="00200E25"/>
    <w:rsid w:val="002012D7"/>
    <w:rsid w:val="00201700"/>
    <w:rsid w:val="002020B1"/>
    <w:rsid w:val="00202A0E"/>
    <w:rsid w:val="002141AC"/>
    <w:rsid w:val="00214243"/>
    <w:rsid w:val="00217C44"/>
    <w:rsid w:val="002217B7"/>
    <w:rsid w:val="002234F6"/>
    <w:rsid w:val="002241B4"/>
    <w:rsid w:val="00224477"/>
    <w:rsid w:val="00226214"/>
    <w:rsid w:val="002267E8"/>
    <w:rsid w:val="002274EB"/>
    <w:rsid w:val="00230008"/>
    <w:rsid w:val="002320AD"/>
    <w:rsid w:val="002322B3"/>
    <w:rsid w:val="00233075"/>
    <w:rsid w:val="00234CCD"/>
    <w:rsid w:val="00235005"/>
    <w:rsid w:val="00236A98"/>
    <w:rsid w:val="002413D0"/>
    <w:rsid w:val="00241858"/>
    <w:rsid w:val="00241A06"/>
    <w:rsid w:val="002421A5"/>
    <w:rsid w:val="00244588"/>
    <w:rsid w:val="00246BBC"/>
    <w:rsid w:val="00251F55"/>
    <w:rsid w:val="00252485"/>
    <w:rsid w:val="00252925"/>
    <w:rsid w:val="002538A1"/>
    <w:rsid w:val="00254456"/>
    <w:rsid w:val="00256DBA"/>
    <w:rsid w:val="002576A9"/>
    <w:rsid w:val="00262257"/>
    <w:rsid w:val="002703E7"/>
    <w:rsid w:val="0027069D"/>
    <w:rsid w:val="00271400"/>
    <w:rsid w:val="002714EE"/>
    <w:rsid w:val="00272117"/>
    <w:rsid w:val="00272EC1"/>
    <w:rsid w:val="00273668"/>
    <w:rsid w:val="00274D5C"/>
    <w:rsid w:val="00275263"/>
    <w:rsid w:val="002811BF"/>
    <w:rsid w:val="00282026"/>
    <w:rsid w:val="00282811"/>
    <w:rsid w:val="00282866"/>
    <w:rsid w:val="00283C9A"/>
    <w:rsid w:val="002844D3"/>
    <w:rsid w:val="0028473F"/>
    <w:rsid w:val="00284802"/>
    <w:rsid w:val="002853B9"/>
    <w:rsid w:val="00285DFC"/>
    <w:rsid w:val="00287D51"/>
    <w:rsid w:val="00290815"/>
    <w:rsid w:val="00290A0C"/>
    <w:rsid w:val="00291309"/>
    <w:rsid w:val="00291BBB"/>
    <w:rsid w:val="00292049"/>
    <w:rsid w:val="00296326"/>
    <w:rsid w:val="00296C7A"/>
    <w:rsid w:val="00296E6D"/>
    <w:rsid w:val="00297363"/>
    <w:rsid w:val="002A0A36"/>
    <w:rsid w:val="002A133F"/>
    <w:rsid w:val="002A19ED"/>
    <w:rsid w:val="002A6A82"/>
    <w:rsid w:val="002A7630"/>
    <w:rsid w:val="002A7693"/>
    <w:rsid w:val="002B01B8"/>
    <w:rsid w:val="002B3C4E"/>
    <w:rsid w:val="002B3C67"/>
    <w:rsid w:val="002C0669"/>
    <w:rsid w:val="002C07BB"/>
    <w:rsid w:val="002C1BCF"/>
    <w:rsid w:val="002C200A"/>
    <w:rsid w:val="002C396C"/>
    <w:rsid w:val="002C4287"/>
    <w:rsid w:val="002C5216"/>
    <w:rsid w:val="002C63D3"/>
    <w:rsid w:val="002D1511"/>
    <w:rsid w:val="002D1A36"/>
    <w:rsid w:val="002D377D"/>
    <w:rsid w:val="002D6C4E"/>
    <w:rsid w:val="002D7A53"/>
    <w:rsid w:val="002E0BCF"/>
    <w:rsid w:val="002E1031"/>
    <w:rsid w:val="002E1068"/>
    <w:rsid w:val="002E251A"/>
    <w:rsid w:val="002E2D6B"/>
    <w:rsid w:val="002E2F9F"/>
    <w:rsid w:val="002E33CB"/>
    <w:rsid w:val="002E3D82"/>
    <w:rsid w:val="002E4352"/>
    <w:rsid w:val="002E498E"/>
    <w:rsid w:val="002E5D7C"/>
    <w:rsid w:val="002E715D"/>
    <w:rsid w:val="002F0435"/>
    <w:rsid w:val="002F1BDF"/>
    <w:rsid w:val="002F1DCB"/>
    <w:rsid w:val="002F22EF"/>
    <w:rsid w:val="002F3CD4"/>
    <w:rsid w:val="002F43CB"/>
    <w:rsid w:val="002F4446"/>
    <w:rsid w:val="002F4E28"/>
    <w:rsid w:val="002F5DE7"/>
    <w:rsid w:val="002F63CC"/>
    <w:rsid w:val="002F75F3"/>
    <w:rsid w:val="002F78CB"/>
    <w:rsid w:val="002F79C2"/>
    <w:rsid w:val="002F7F59"/>
    <w:rsid w:val="003006D8"/>
    <w:rsid w:val="00301CDB"/>
    <w:rsid w:val="00301E1C"/>
    <w:rsid w:val="00302E2A"/>
    <w:rsid w:val="0030322E"/>
    <w:rsid w:val="00304901"/>
    <w:rsid w:val="00306000"/>
    <w:rsid w:val="00307618"/>
    <w:rsid w:val="003104BA"/>
    <w:rsid w:val="00310F0B"/>
    <w:rsid w:val="003114F0"/>
    <w:rsid w:val="00311CBF"/>
    <w:rsid w:val="00313344"/>
    <w:rsid w:val="00315730"/>
    <w:rsid w:val="00315F21"/>
    <w:rsid w:val="00316D40"/>
    <w:rsid w:val="00317346"/>
    <w:rsid w:val="003215DB"/>
    <w:rsid w:val="00321E38"/>
    <w:rsid w:val="00323BB7"/>
    <w:rsid w:val="00324E7C"/>
    <w:rsid w:val="003256F8"/>
    <w:rsid w:val="00326AC5"/>
    <w:rsid w:val="00326C97"/>
    <w:rsid w:val="00327D21"/>
    <w:rsid w:val="00331B36"/>
    <w:rsid w:val="00332A4B"/>
    <w:rsid w:val="003335C9"/>
    <w:rsid w:val="00333788"/>
    <w:rsid w:val="00333D4D"/>
    <w:rsid w:val="00333EF5"/>
    <w:rsid w:val="00334BD0"/>
    <w:rsid w:val="00334F98"/>
    <w:rsid w:val="003363A9"/>
    <w:rsid w:val="00337F61"/>
    <w:rsid w:val="00342287"/>
    <w:rsid w:val="00344525"/>
    <w:rsid w:val="00345831"/>
    <w:rsid w:val="003500B9"/>
    <w:rsid w:val="003503A9"/>
    <w:rsid w:val="00350F5D"/>
    <w:rsid w:val="003521D4"/>
    <w:rsid w:val="00352687"/>
    <w:rsid w:val="00352C77"/>
    <w:rsid w:val="00352ED0"/>
    <w:rsid w:val="003559BE"/>
    <w:rsid w:val="00356F9C"/>
    <w:rsid w:val="00357D6A"/>
    <w:rsid w:val="003627E0"/>
    <w:rsid w:val="00363817"/>
    <w:rsid w:val="00366AB4"/>
    <w:rsid w:val="00367224"/>
    <w:rsid w:val="0036781E"/>
    <w:rsid w:val="00372CAB"/>
    <w:rsid w:val="00373768"/>
    <w:rsid w:val="00374D95"/>
    <w:rsid w:val="00375159"/>
    <w:rsid w:val="0037612F"/>
    <w:rsid w:val="003802FF"/>
    <w:rsid w:val="00380C2D"/>
    <w:rsid w:val="00381220"/>
    <w:rsid w:val="0038217F"/>
    <w:rsid w:val="00382C8C"/>
    <w:rsid w:val="00383644"/>
    <w:rsid w:val="0038511F"/>
    <w:rsid w:val="00386230"/>
    <w:rsid w:val="00386237"/>
    <w:rsid w:val="00387CC9"/>
    <w:rsid w:val="00387CEF"/>
    <w:rsid w:val="003903ED"/>
    <w:rsid w:val="003906A5"/>
    <w:rsid w:val="003926C4"/>
    <w:rsid w:val="0039496C"/>
    <w:rsid w:val="0039497E"/>
    <w:rsid w:val="003967D0"/>
    <w:rsid w:val="00397161"/>
    <w:rsid w:val="00397717"/>
    <w:rsid w:val="003A00CB"/>
    <w:rsid w:val="003A03EC"/>
    <w:rsid w:val="003A11A5"/>
    <w:rsid w:val="003A1592"/>
    <w:rsid w:val="003A1AC1"/>
    <w:rsid w:val="003A1D0A"/>
    <w:rsid w:val="003A3269"/>
    <w:rsid w:val="003A4DBE"/>
    <w:rsid w:val="003A5EC6"/>
    <w:rsid w:val="003A6627"/>
    <w:rsid w:val="003A6F5C"/>
    <w:rsid w:val="003A7D94"/>
    <w:rsid w:val="003B3165"/>
    <w:rsid w:val="003B3FBF"/>
    <w:rsid w:val="003B4726"/>
    <w:rsid w:val="003C31D4"/>
    <w:rsid w:val="003C3D20"/>
    <w:rsid w:val="003C58DC"/>
    <w:rsid w:val="003D2CA9"/>
    <w:rsid w:val="003D7B1F"/>
    <w:rsid w:val="003D7D21"/>
    <w:rsid w:val="003D7E0B"/>
    <w:rsid w:val="003E061B"/>
    <w:rsid w:val="003E386A"/>
    <w:rsid w:val="003E3E91"/>
    <w:rsid w:val="003E41AC"/>
    <w:rsid w:val="003E46F4"/>
    <w:rsid w:val="003E783A"/>
    <w:rsid w:val="003F0355"/>
    <w:rsid w:val="003F1347"/>
    <w:rsid w:val="003F1ABF"/>
    <w:rsid w:val="003F21E0"/>
    <w:rsid w:val="003F286C"/>
    <w:rsid w:val="003F290A"/>
    <w:rsid w:val="003F37A8"/>
    <w:rsid w:val="003F385E"/>
    <w:rsid w:val="003F463F"/>
    <w:rsid w:val="003F5455"/>
    <w:rsid w:val="003F6170"/>
    <w:rsid w:val="003F64FE"/>
    <w:rsid w:val="00400938"/>
    <w:rsid w:val="00400BBC"/>
    <w:rsid w:val="004025D6"/>
    <w:rsid w:val="00403554"/>
    <w:rsid w:val="00403942"/>
    <w:rsid w:val="0040461E"/>
    <w:rsid w:val="004063CB"/>
    <w:rsid w:val="004066D4"/>
    <w:rsid w:val="004079BA"/>
    <w:rsid w:val="00410020"/>
    <w:rsid w:val="004114F8"/>
    <w:rsid w:val="00411E91"/>
    <w:rsid w:val="00415158"/>
    <w:rsid w:val="004155E1"/>
    <w:rsid w:val="00416847"/>
    <w:rsid w:val="0042017B"/>
    <w:rsid w:val="00420426"/>
    <w:rsid w:val="004210C1"/>
    <w:rsid w:val="004216E9"/>
    <w:rsid w:val="0042179C"/>
    <w:rsid w:val="00421B90"/>
    <w:rsid w:val="00421BD0"/>
    <w:rsid w:val="004234CA"/>
    <w:rsid w:val="00423A0C"/>
    <w:rsid w:val="00424B34"/>
    <w:rsid w:val="0042726A"/>
    <w:rsid w:val="00427C6C"/>
    <w:rsid w:val="00430906"/>
    <w:rsid w:val="00431456"/>
    <w:rsid w:val="00434948"/>
    <w:rsid w:val="00434BE9"/>
    <w:rsid w:val="00435ACB"/>
    <w:rsid w:val="00440A6F"/>
    <w:rsid w:val="0044141F"/>
    <w:rsid w:val="00442EDC"/>
    <w:rsid w:val="00443193"/>
    <w:rsid w:val="00452833"/>
    <w:rsid w:val="00452FE4"/>
    <w:rsid w:val="0045358C"/>
    <w:rsid w:val="00454D71"/>
    <w:rsid w:val="00463C73"/>
    <w:rsid w:val="00465004"/>
    <w:rsid w:val="00465C9D"/>
    <w:rsid w:val="00470510"/>
    <w:rsid w:val="00470571"/>
    <w:rsid w:val="00471C1B"/>
    <w:rsid w:val="004724D5"/>
    <w:rsid w:val="0047666C"/>
    <w:rsid w:val="00477A9D"/>
    <w:rsid w:val="004803D7"/>
    <w:rsid w:val="0048049A"/>
    <w:rsid w:val="00482D7F"/>
    <w:rsid w:val="00483837"/>
    <w:rsid w:val="00485206"/>
    <w:rsid w:val="00485371"/>
    <w:rsid w:val="004855E8"/>
    <w:rsid w:val="004865E7"/>
    <w:rsid w:val="00490253"/>
    <w:rsid w:val="004964CD"/>
    <w:rsid w:val="00497F89"/>
    <w:rsid w:val="004A117B"/>
    <w:rsid w:val="004A15B9"/>
    <w:rsid w:val="004A15E1"/>
    <w:rsid w:val="004A1D1F"/>
    <w:rsid w:val="004A34DA"/>
    <w:rsid w:val="004A6555"/>
    <w:rsid w:val="004A78D3"/>
    <w:rsid w:val="004B1B7B"/>
    <w:rsid w:val="004B3E31"/>
    <w:rsid w:val="004B4A37"/>
    <w:rsid w:val="004B54E4"/>
    <w:rsid w:val="004B55F5"/>
    <w:rsid w:val="004B77CE"/>
    <w:rsid w:val="004B7E2E"/>
    <w:rsid w:val="004C04B8"/>
    <w:rsid w:val="004C1105"/>
    <w:rsid w:val="004C3B7E"/>
    <w:rsid w:val="004C4CD2"/>
    <w:rsid w:val="004C4F4B"/>
    <w:rsid w:val="004C4FBC"/>
    <w:rsid w:val="004C545B"/>
    <w:rsid w:val="004C56DE"/>
    <w:rsid w:val="004D2E5C"/>
    <w:rsid w:val="004D56C7"/>
    <w:rsid w:val="004D65A9"/>
    <w:rsid w:val="004D6609"/>
    <w:rsid w:val="004D6F4F"/>
    <w:rsid w:val="004D7332"/>
    <w:rsid w:val="004E5518"/>
    <w:rsid w:val="004E76C6"/>
    <w:rsid w:val="004F041A"/>
    <w:rsid w:val="004F222F"/>
    <w:rsid w:val="004F2F67"/>
    <w:rsid w:val="004F343E"/>
    <w:rsid w:val="004F36CD"/>
    <w:rsid w:val="004F47DC"/>
    <w:rsid w:val="004F4F55"/>
    <w:rsid w:val="004F679E"/>
    <w:rsid w:val="004F6DDB"/>
    <w:rsid w:val="004F6EB5"/>
    <w:rsid w:val="004F79EE"/>
    <w:rsid w:val="00500166"/>
    <w:rsid w:val="005002DA"/>
    <w:rsid w:val="00503353"/>
    <w:rsid w:val="005037F1"/>
    <w:rsid w:val="00503C6A"/>
    <w:rsid w:val="0050412A"/>
    <w:rsid w:val="005045A9"/>
    <w:rsid w:val="005059C2"/>
    <w:rsid w:val="00506BC1"/>
    <w:rsid w:val="00506F32"/>
    <w:rsid w:val="0051190C"/>
    <w:rsid w:val="00512473"/>
    <w:rsid w:val="005137ED"/>
    <w:rsid w:val="005140AF"/>
    <w:rsid w:val="005156CB"/>
    <w:rsid w:val="00516B89"/>
    <w:rsid w:val="00517D31"/>
    <w:rsid w:val="00520AE1"/>
    <w:rsid w:val="00521039"/>
    <w:rsid w:val="0052198B"/>
    <w:rsid w:val="00522F8D"/>
    <w:rsid w:val="00524456"/>
    <w:rsid w:val="00525898"/>
    <w:rsid w:val="005271B9"/>
    <w:rsid w:val="005271E2"/>
    <w:rsid w:val="005310C5"/>
    <w:rsid w:val="005311F5"/>
    <w:rsid w:val="00532981"/>
    <w:rsid w:val="005359EE"/>
    <w:rsid w:val="005367B1"/>
    <w:rsid w:val="00536FE8"/>
    <w:rsid w:val="00540FF4"/>
    <w:rsid w:val="00546583"/>
    <w:rsid w:val="005467BA"/>
    <w:rsid w:val="00546F47"/>
    <w:rsid w:val="00550870"/>
    <w:rsid w:val="00552161"/>
    <w:rsid w:val="005544F6"/>
    <w:rsid w:val="00556030"/>
    <w:rsid w:val="0055620A"/>
    <w:rsid w:val="00557E09"/>
    <w:rsid w:val="00560840"/>
    <w:rsid w:val="005623C1"/>
    <w:rsid w:val="005647F2"/>
    <w:rsid w:val="00565218"/>
    <w:rsid w:val="00565D13"/>
    <w:rsid w:val="0056603B"/>
    <w:rsid w:val="00566B11"/>
    <w:rsid w:val="00570B44"/>
    <w:rsid w:val="00571B60"/>
    <w:rsid w:val="00571BD8"/>
    <w:rsid w:val="00571FE2"/>
    <w:rsid w:val="005734BA"/>
    <w:rsid w:val="005737DA"/>
    <w:rsid w:val="00574D20"/>
    <w:rsid w:val="00574D43"/>
    <w:rsid w:val="0057577A"/>
    <w:rsid w:val="00575A86"/>
    <w:rsid w:val="005761C8"/>
    <w:rsid w:val="005768A6"/>
    <w:rsid w:val="005815EF"/>
    <w:rsid w:val="005824E1"/>
    <w:rsid w:val="00584C03"/>
    <w:rsid w:val="00586279"/>
    <w:rsid w:val="00586E04"/>
    <w:rsid w:val="00587397"/>
    <w:rsid w:val="00587984"/>
    <w:rsid w:val="00595186"/>
    <w:rsid w:val="005952F7"/>
    <w:rsid w:val="0059633D"/>
    <w:rsid w:val="005964CD"/>
    <w:rsid w:val="00596AC5"/>
    <w:rsid w:val="005A209D"/>
    <w:rsid w:val="005A23CA"/>
    <w:rsid w:val="005A2C36"/>
    <w:rsid w:val="005A2C9B"/>
    <w:rsid w:val="005A39A8"/>
    <w:rsid w:val="005A3CD5"/>
    <w:rsid w:val="005A40B8"/>
    <w:rsid w:val="005A50FD"/>
    <w:rsid w:val="005A5855"/>
    <w:rsid w:val="005A59E5"/>
    <w:rsid w:val="005A7DBE"/>
    <w:rsid w:val="005B09E7"/>
    <w:rsid w:val="005B0BAE"/>
    <w:rsid w:val="005B3605"/>
    <w:rsid w:val="005B447C"/>
    <w:rsid w:val="005B4CA0"/>
    <w:rsid w:val="005B5047"/>
    <w:rsid w:val="005B611A"/>
    <w:rsid w:val="005C1559"/>
    <w:rsid w:val="005C2F4B"/>
    <w:rsid w:val="005C3520"/>
    <w:rsid w:val="005C5E86"/>
    <w:rsid w:val="005C6923"/>
    <w:rsid w:val="005C7646"/>
    <w:rsid w:val="005D19F7"/>
    <w:rsid w:val="005D3777"/>
    <w:rsid w:val="005D4237"/>
    <w:rsid w:val="005D4B2C"/>
    <w:rsid w:val="005D5C3E"/>
    <w:rsid w:val="005D6399"/>
    <w:rsid w:val="005D6679"/>
    <w:rsid w:val="005E1A8C"/>
    <w:rsid w:val="005E1FA4"/>
    <w:rsid w:val="005E398C"/>
    <w:rsid w:val="005E40E6"/>
    <w:rsid w:val="005E56E3"/>
    <w:rsid w:val="005E7755"/>
    <w:rsid w:val="005F0A65"/>
    <w:rsid w:val="005F0A90"/>
    <w:rsid w:val="005F315E"/>
    <w:rsid w:val="005F45A3"/>
    <w:rsid w:val="005F4C2F"/>
    <w:rsid w:val="005F5F93"/>
    <w:rsid w:val="005F720C"/>
    <w:rsid w:val="005F72D8"/>
    <w:rsid w:val="005F7659"/>
    <w:rsid w:val="005F783A"/>
    <w:rsid w:val="005F7FBF"/>
    <w:rsid w:val="00602546"/>
    <w:rsid w:val="00602DC0"/>
    <w:rsid w:val="006037DD"/>
    <w:rsid w:val="00603D89"/>
    <w:rsid w:val="00604114"/>
    <w:rsid w:val="00605E55"/>
    <w:rsid w:val="00606D61"/>
    <w:rsid w:val="006106A8"/>
    <w:rsid w:val="0061172C"/>
    <w:rsid w:val="00614080"/>
    <w:rsid w:val="006204BF"/>
    <w:rsid w:val="00621E77"/>
    <w:rsid w:val="006230A0"/>
    <w:rsid w:val="0062606C"/>
    <w:rsid w:val="006276D8"/>
    <w:rsid w:val="006334B8"/>
    <w:rsid w:val="00633DAA"/>
    <w:rsid w:val="0063606B"/>
    <w:rsid w:val="00636F16"/>
    <w:rsid w:val="00637B93"/>
    <w:rsid w:val="006418D3"/>
    <w:rsid w:val="0064474F"/>
    <w:rsid w:val="00644C46"/>
    <w:rsid w:val="00644D7E"/>
    <w:rsid w:val="00644FD9"/>
    <w:rsid w:val="00645471"/>
    <w:rsid w:val="0064692B"/>
    <w:rsid w:val="00646F03"/>
    <w:rsid w:val="00647433"/>
    <w:rsid w:val="0064769F"/>
    <w:rsid w:val="00647F61"/>
    <w:rsid w:val="00650651"/>
    <w:rsid w:val="006512DF"/>
    <w:rsid w:val="006517D1"/>
    <w:rsid w:val="00653609"/>
    <w:rsid w:val="00654660"/>
    <w:rsid w:val="00655F1B"/>
    <w:rsid w:val="006600C1"/>
    <w:rsid w:val="00661C26"/>
    <w:rsid w:val="00661E0B"/>
    <w:rsid w:val="00663302"/>
    <w:rsid w:val="00663E94"/>
    <w:rsid w:val="006640A0"/>
    <w:rsid w:val="00665646"/>
    <w:rsid w:val="00667AE8"/>
    <w:rsid w:val="00667BC8"/>
    <w:rsid w:val="00672409"/>
    <w:rsid w:val="00674272"/>
    <w:rsid w:val="00674604"/>
    <w:rsid w:val="00674652"/>
    <w:rsid w:val="00681B58"/>
    <w:rsid w:val="00682B5B"/>
    <w:rsid w:val="00682FBD"/>
    <w:rsid w:val="00686CF6"/>
    <w:rsid w:val="00686DE7"/>
    <w:rsid w:val="00687CEE"/>
    <w:rsid w:val="0069170E"/>
    <w:rsid w:val="00694C8C"/>
    <w:rsid w:val="00695EDF"/>
    <w:rsid w:val="006964E8"/>
    <w:rsid w:val="0069678E"/>
    <w:rsid w:val="006A13E0"/>
    <w:rsid w:val="006A2121"/>
    <w:rsid w:val="006A2884"/>
    <w:rsid w:val="006A28DA"/>
    <w:rsid w:val="006A64EF"/>
    <w:rsid w:val="006A6E7E"/>
    <w:rsid w:val="006A7222"/>
    <w:rsid w:val="006A7C21"/>
    <w:rsid w:val="006B108C"/>
    <w:rsid w:val="006B123F"/>
    <w:rsid w:val="006B14D6"/>
    <w:rsid w:val="006B3724"/>
    <w:rsid w:val="006B3883"/>
    <w:rsid w:val="006B3975"/>
    <w:rsid w:val="006B59C1"/>
    <w:rsid w:val="006B62F5"/>
    <w:rsid w:val="006B65CA"/>
    <w:rsid w:val="006B6991"/>
    <w:rsid w:val="006B6E8E"/>
    <w:rsid w:val="006C18C5"/>
    <w:rsid w:val="006C392C"/>
    <w:rsid w:val="006C5A97"/>
    <w:rsid w:val="006C5D9B"/>
    <w:rsid w:val="006C5DAB"/>
    <w:rsid w:val="006C73F2"/>
    <w:rsid w:val="006D0462"/>
    <w:rsid w:val="006D109B"/>
    <w:rsid w:val="006D1982"/>
    <w:rsid w:val="006D2953"/>
    <w:rsid w:val="006D3E51"/>
    <w:rsid w:val="006D3FCC"/>
    <w:rsid w:val="006D51EB"/>
    <w:rsid w:val="006D566E"/>
    <w:rsid w:val="006D6408"/>
    <w:rsid w:val="006D7238"/>
    <w:rsid w:val="006D727E"/>
    <w:rsid w:val="006E23A7"/>
    <w:rsid w:val="006E2528"/>
    <w:rsid w:val="006E27EA"/>
    <w:rsid w:val="006E305C"/>
    <w:rsid w:val="006E4DF5"/>
    <w:rsid w:val="006E749A"/>
    <w:rsid w:val="006F0837"/>
    <w:rsid w:val="006F1B47"/>
    <w:rsid w:val="006F22C5"/>
    <w:rsid w:val="006F4E3B"/>
    <w:rsid w:val="006F6329"/>
    <w:rsid w:val="006F69C8"/>
    <w:rsid w:val="00700246"/>
    <w:rsid w:val="007012E1"/>
    <w:rsid w:val="0070189B"/>
    <w:rsid w:val="007019AC"/>
    <w:rsid w:val="00701BAF"/>
    <w:rsid w:val="00706357"/>
    <w:rsid w:val="007110E3"/>
    <w:rsid w:val="00712583"/>
    <w:rsid w:val="00713E3E"/>
    <w:rsid w:val="00714CDA"/>
    <w:rsid w:val="0071531A"/>
    <w:rsid w:val="0071585F"/>
    <w:rsid w:val="00715B8D"/>
    <w:rsid w:val="0072112E"/>
    <w:rsid w:val="00721F45"/>
    <w:rsid w:val="00724621"/>
    <w:rsid w:val="00726E54"/>
    <w:rsid w:val="00730E94"/>
    <w:rsid w:val="00731988"/>
    <w:rsid w:val="007323A1"/>
    <w:rsid w:val="00734026"/>
    <w:rsid w:val="00737BCB"/>
    <w:rsid w:val="007433C5"/>
    <w:rsid w:val="00743EE2"/>
    <w:rsid w:val="007455F0"/>
    <w:rsid w:val="00745EEA"/>
    <w:rsid w:val="00746A23"/>
    <w:rsid w:val="007471E9"/>
    <w:rsid w:val="007539BC"/>
    <w:rsid w:val="00754287"/>
    <w:rsid w:val="00755A6A"/>
    <w:rsid w:val="00756E10"/>
    <w:rsid w:val="00756F7D"/>
    <w:rsid w:val="0076023B"/>
    <w:rsid w:val="00760341"/>
    <w:rsid w:val="00760D9B"/>
    <w:rsid w:val="007610C8"/>
    <w:rsid w:val="0076126E"/>
    <w:rsid w:val="007623B4"/>
    <w:rsid w:val="00762EBC"/>
    <w:rsid w:val="007630BF"/>
    <w:rsid w:val="00763B7C"/>
    <w:rsid w:val="00764D65"/>
    <w:rsid w:val="0076581F"/>
    <w:rsid w:val="00766537"/>
    <w:rsid w:val="007666D7"/>
    <w:rsid w:val="00767EF8"/>
    <w:rsid w:val="007715A2"/>
    <w:rsid w:val="00771DAA"/>
    <w:rsid w:val="00771DB9"/>
    <w:rsid w:val="00772F64"/>
    <w:rsid w:val="0077481E"/>
    <w:rsid w:val="00774B46"/>
    <w:rsid w:val="00774E4A"/>
    <w:rsid w:val="00776025"/>
    <w:rsid w:val="00777056"/>
    <w:rsid w:val="00777484"/>
    <w:rsid w:val="00780733"/>
    <w:rsid w:val="0078212B"/>
    <w:rsid w:val="00784CB8"/>
    <w:rsid w:val="00785A4F"/>
    <w:rsid w:val="00786789"/>
    <w:rsid w:val="0078754A"/>
    <w:rsid w:val="007910E4"/>
    <w:rsid w:val="007941F1"/>
    <w:rsid w:val="0079569D"/>
    <w:rsid w:val="007961D3"/>
    <w:rsid w:val="007966AA"/>
    <w:rsid w:val="0079737D"/>
    <w:rsid w:val="007976BE"/>
    <w:rsid w:val="007A0520"/>
    <w:rsid w:val="007A2CBE"/>
    <w:rsid w:val="007A3FA2"/>
    <w:rsid w:val="007A503A"/>
    <w:rsid w:val="007A7BE4"/>
    <w:rsid w:val="007B4BB8"/>
    <w:rsid w:val="007B6DD6"/>
    <w:rsid w:val="007B7685"/>
    <w:rsid w:val="007B772A"/>
    <w:rsid w:val="007C1779"/>
    <w:rsid w:val="007C19E5"/>
    <w:rsid w:val="007C1B66"/>
    <w:rsid w:val="007C32C7"/>
    <w:rsid w:val="007C34D3"/>
    <w:rsid w:val="007C495B"/>
    <w:rsid w:val="007C5536"/>
    <w:rsid w:val="007C5F2D"/>
    <w:rsid w:val="007C73A6"/>
    <w:rsid w:val="007D0C27"/>
    <w:rsid w:val="007D2B4B"/>
    <w:rsid w:val="007D3E7E"/>
    <w:rsid w:val="007D6934"/>
    <w:rsid w:val="007D6FFA"/>
    <w:rsid w:val="007E0A6F"/>
    <w:rsid w:val="007E1439"/>
    <w:rsid w:val="007E1F9D"/>
    <w:rsid w:val="007E2C12"/>
    <w:rsid w:val="007E2DAF"/>
    <w:rsid w:val="007E32E6"/>
    <w:rsid w:val="007E6307"/>
    <w:rsid w:val="007F0DF1"/>
    <w:rsid w:val="007F10DF"/>
    <w:rsid w:val="007F1856"/>
    <w:rsid w:val="007F1E32"/>
    <w:rsid w:val="007F21FD"/>
    <w:rsid w:val="007F2C59"/>
    <w:rsid w:val="007F2C6E"/>
    <w:rsid w:val="007F3F13"/>
    <w:rsid w:val="007F41C8"/>
    <w:rsid w:val="007F5666"/>
    <w:rsid w:val="007F7EBC"/>
    <w:rsid w:val="008007A3"/>
    <w:rsid w:val="00800C3D"/>
    <w:rsid w:val="00805FC1"/>
    <w:rsid w:val="008071B5"/>
    <w:rsid w:val="00807E22"/>
    <w:rsid w:val="00811BFE"/>
    <w:rsid w:val="008134CA"/>
    <w:rsid w:val="00815255"/>
    <w:rsid w:val="0081721B"/>
    <w:rsid w:val="008172B1"/>
    <w:rsid w:val="00820DCE"/>
    <w:rsid w:val="00821733"/>
    <w:rsid w:val="0082712F"/>
    <w:rsid w:val="0082737D"/>
    <w:rsid w:val="008276C0"/>
    <w:rsid w:val="00827731"/>
    <w:rsid w:val="0083117A"/>
    <w:rsid w:val="00831451"/>
    <w:rsid w:val="00831D82"/>
    <w:rsid w:val="00831E43"/>
    <w:rsid w:val="008325CF"/>
    <w:rsid w:val="00832DCA"/>
    <w:rsid w:val="00833036"/>
    <w:rsid w:val="00833364"/>
    <w:rsid w:val="00834185"/>
    <w:rsid w:val="00836B64"/>
    <w:rsid w:val="00841BC3"/>
    <w:rsid w:val="0084418B"/>
    <w:rsid w:val="008450CF"/>
    <w:rsid w:val="00845CF1"/>
    <w:rsid w:val="00845F6C"/>
    <w:rsid w:val="00847BD7"/>
    <w:rsid w:val="00851023"/>
    <w:rsid w:val="00851759"/>
    <w:rsid w:val="00855A80"/>
    <w:rsid w:val="00855D32"/>
    <w:rsid w:val="00857A6C"/>
    <w:rsid w:val="00861FB7"/>
    <w:rsid w:val="00862B55"/>
    <w:rsid w:val="00864520"/>
    <w:rsid w:val="00864662"/>
    <w:rsid w:val="008654F0"/>
    <w:rsid w:val="008660F8"/>
    <w:rsid w:val="00866398"/>
    <w:rsid w:val="00866C53"/>
    <w:rsid w:val="008671A1"/>
    <w:rsid w:val="00867454"/>
    <w:rsid w:val="0087034B"/>
    <w:rsid w:val="008709F9"/>
    <w:rsid w:val="00871110"/>
    <w:rsid w:val="008713BD"/>
    <w:rsid w:val="00874EA8"/>
    <w:rsid w:val="00876163"/>
    <w:rsid w:val="00876419"/>
    <w:rsid w:val="0087669A"/>
    <w:rsid w:val="00877B49"/>
    <w:rsid w:val="0088554E"/>
    <w:rsid w:val="0088725B"/>
    <w:rsid w:val="008916DA"/>
    <w:rsid w:val="0089403B"/>
    <w:rsid w:val="00895078"/>
    <w:rsid w:val="008961C4"/>
    <w:rsid w:val="008962D3"/>
    <w:rsid w:val="00896C8B"/>
    <w:rsid w:val="00897A14"/>
    <w:rsid w:val="00897A4D"/>
    <w:rsid w:val="00897B88"/>
    <w:rsid w:val="008A08C0"/>
    <w:rsid w:val="008A20C5"/>
    <w:rsid w:val="008A2C1A"/>
    <w:rsid w:val="008A385B"/>
    <w:rsid w:val="008A6107"/>
    <w:rsid w:val="008A6C2D"/>
    <w:rsid w:val="008A70C8"/>
    <w:rsid w:val="008B1A91"/>
    <w:rsid w:val="008B1D8A"/>
    <w:rsid w:val="008B2B19"/>
    <w:rsid w:val="008B2CF9"/>
    <w:rsid w:val="008B4BD3"/>
    <w:rsid w:val="008B4C37"/>
    <w:rsid w:val="008B5574"/>
    <w:rsid w:val="008B5E16"/>
    <w:rsid w:val="008B7BA5"/>
    <w:rsid w:val="008C078B"/>
    <w:rsid w:val="008C40E1"/>
    <w:rsid w:val="008C4844"/>
    <w:rsid w:val="008C513C"/>
    <w:rsid w:val="008C6E98"/>
    <w:rsid w:val="008C7596"/>
    <w:rsid w:val="008C7838"/>
    <w:rsid w:val="008D1B3F"/>
    <w:rsid w:val="008D1E72"/>
    <w:rsid w:val="008D5A94"/>
    <w:rsid w:val="008D5B0D"/>
    <w:rsid w:val="008D64F6"/>
    <w:rsid w:val="008D659D"/>
    <w:rsid w:val="008D70E8"/>
    <w:rsid w:val="008D728A"/>
    <w:rsid w:val="008D7E34"/>
    <w:rsid w:val="008E0F1F"/>
    <w:rsid w:val="008E13FA"/>
    <w:rsid w:val="008E20CA"/>
    <w:rsid w:val="008E228E"/>
    <w:rsid w:val="008E2CA3"/>
    <w:rsid w:val="008E2FD6"/>
    <w:rsid w:val="008E36E1"/>
    <w:rsid w:val="008E47EB"/>
    <w:rsid w:val="008E4BF6"/>
    <w:rsid w:val="008E6547"/>
    <w:rsid w:val="008E791D"/>
    <w:rsid w:val="008F0AE1"/>
    <w:rsid w:val="008F1647"/>
    <w:rsid w:val="008F23CC"/>
    <w:rsid w:val="008F296E"/>
    <w:rsid w:val="008F50CE"/>
    <w:rsid w:val="008F575F"/>
    <w:rsid w:val="008F64DA"/>
    <w:rsid w:val="008F67F6"/>
    <w:rsid w:val="008F77DD"/>
    <w:rsid w:val="008F7E37"/>
    <w:rsid w:val="00900A28"/>
    <w:rsid w:val="00900CD6"/>
    <w:rsid w:val="009013CE"/>
    <w:rsid w:val="0090210E"/>
    <w:rsid w:val="0090267B"/>
    <w:rsid w:val="00903F47"/>
    <w:rsid w:val="00910040"/>
    <w:rsid w:val="0091127C"/>
    <w:rsid w:val="00911C46"/>
    <w:rsid w:val="00911E6E"/>
    <w:rsid w:val="009127ED"/>
    <w:rsid w:val="00913450"/>
    <w:rsid w:val="009171A1"/>
    <w:rsid w:val="00917299"/>
    <w:rsid w:val="009179DF"/>
    <w:rsid w:val="00921173"/>
    <w:rsid w:val="009211CA"/>
    <w:rsid w:val="009212B2"/>
    <w:rsid w:val="00923CEA"/>
    <w:rsid w:val="00927595"/>
    <w:rsid w:val="00930AD4"/>
    <w:rsid w:val="00931F44"/>
    <w:rsid w:val="009321D4"/>
    <w:rsid w:val="00932401"/>
    <w:rsid w:val="0093345B"/>
    <w:rsid w:val="00933516"/>
    <w:rsid w:val="009338B8"/>
    <w:rsid w:val="009343CD"/>
    <w:rsid w:val="00934B83"/>
    <w:rsid w:val="00937381"/>
    <w:rsid w:val="009377E3"/>
    <w:rsid w:val="00937EA0"/>
    <w:rsid w:val="009402BD"/>
    <w:rsid w:val="00940BE1"/>
    <w:rsid w:val="0094123B"/>
    <w:rsid w:val="009416ED"/>
    <w:rsid w:val="00942248"/>
    <w:rsid w:val="00942D42"/>
    <w:rsid w:val="009435DE"/>
    <w:rsid w:val="00944A31"/>
    <w:rsid w:val="00945A28"/>
    <w:rsid w:val="00947801"/>
    <w:rsid w:val="00950F78"/>
    <w:rsid w:val="009532BA"/>
    <w:rsid w:val="009538BA"/>
    <w:rsid w:val="00954ACA"/>
    <w:rsid w:val="009579F4"/>
    <w:rsid w:val="0096067C"/>
    <w:rsid w:val="00960A3F"/>
    <w:rsid w:val="00961DA2"/>
    <w:rsid w:val="00962A02"/>
    <w:rsid w:val="00963E2C"/>
    <w:rsid w:val="00964B7D"/>
    <w:rsid w:val="00965211"/>
    <w:rsid w:val="00965D50"/>
    <w:rsid w:val="00965E05"/>
    <w:rsid w:val="0096704B"/>
    <w:rsid w:val="009676C2"/>
    <w:rsid w:val="00970BA6"/>
    <w:rsid w:val="00973975"/>
    <w:rsid w:val="00980094"/>
    <w:rsid w:val="009804FA"/>
    <w:rsid w:val="00981B22"/>
    <w:rsid w:val="009851C5"/>
    <w:rsid w:val="00985BFB"/>
    <w:rsid w:val="00985DD2"/>
    <w:rsid w:val="009862F2"/>
    <w:rsid w:val="009862FE"/>
    <w:rsid w:val="00987DCE"/>
    <w:rsid w:val="009908C0"/>
    <w:rsid w:val="00992073"/>
    <w:rsid w:val="00992B62"/>
    <w:rsid w:val="0099468B"/>
    <w:rsid w:val="0099667F"/>
    <w:rsid w:val="009A16F5"/>
    <w:rsid w:val="009A2AB6"/>
    <w:rsid w:val="009A505F"/>
    <w:rsid w:val="009A5DAF"/>
    <w:rsid w:val="009B31A7"/>
    <w:rsid w:val="009B5B59"/>
    <w:rsid w:val="009B71D9"/>
    <w:rsid w:val="009B78A8"/>
    <w:rsid w:val="009C3DDC"/>
    <w:rsid w:val="009C498E"/>
    <w:rsid w:val="009C534B"/>
    <w:rsid w:val="009C71F7"/>
    <w:rsid w:val="009D099B"/>
    <w:rsid w:val="009D0A95"/>
    <w:rsid w:val="009D137D"/>
    <w:rsid w:val="009D40A6"/>
    <w:rsid w:val="009D45B9"/>
    <w:rsid w:val="009D6658"/>
    <w:rsid w:val="009E058B"/>
    <w:rsid w:val="009E3972"/>
    <w:rsid w:val="009E54CB"/>
    <w:rsid w:val="009E6312"/>
    <w:rsid w:val="009E78BA"/>
    <w:rsid w:val="009E79C9"/>
    <w:rsid w:val="009F07AC"/>
    <w:rsid w:val="009F0B17"/>
    <w:rsid w:val="009F15D4"/>
    <w:rsid w:val="009F1927"/>
    <w:rsid w:val="009F2D4A"/>
    <w:rsid w:val="009F4BBD"/>
    <w:rsid w:val="009F6712"/>
    <w:rsid w:val="00A01B32"/>
    <w:rsid w:val="00A0359E"/>
    <w:rsid w:val="00A03FD6"/>
    <w:rsid w:val="00A040A2"/>
    <w:rsid w:val="00A0455B"/>
    <w:rsid w:val="00A06774"/>
    <w:rsid w:val="00A06D08"/>
    <w:rsid w:val="00A07745"/>
    <w:rsid w:val="00A11F92"/>
    <w:rsid w:val="00A1335F"/>
    <w:rsid w:val="00A15782"/>
    <w:rsid w:val="00A1677A"/>
    <w:rsid w:val="00A1719F"/>
    <w:rsid w:val="00A1782A"/>
    <w:rsid w:val="00A21409"/>
    <w:rsid w:val="00A21438"/>
    <w:rsid w:val="00A220E5"/>
    <w:rsid w:val="00A230B9"/>
    <w:rsid w:val="00A23954"/>
    <w:rsid w:val="00A24165"/>
    <w:rsid w:val="00A253DC"/>
    <w:rsid w:val="00A27360"/>
    <w:rsid w:val="00A27CCA"/>
    <w:rsid w:val="00A3005F"/>
    <w:rsid w:val="00A31132"/>
    <w:rsid w:val="00A32082"/>
    <w:rsid w:val="00A34E77"/>
    <w:rsid w:val="00A35492"/>
    <w:rsid w:val="00A36F39"/>
    <w:rsid w:val="00A4174F"/>
    <w:rsid w:val="00A41B94"/>
    <w:rsid w:val="00A41ECD"/>
    <w:rsid w:val="00A41EFC"/>
    <w:rsid w:val="00A41FAF"/>
    <w:rsid w:val="00A41FC8"/>
    <w:rsid w:val="00A468B0"/>
    <w:rsid w:val="00A47FC5"/>
    <w:rsid w:val="00A503F9"/>
    <w:rsid w:val="00A504FD"/>
    <w:rsid w:val="00A5496A"/>
    <w:rsid w:val="00A55C96"/>
    <w:rsid w:val="00A563AB"/>
    <w:rsid w:val="00A5657D"/>
    <w:rsid w:val="00A56631"/>
    <w:rsid w:val="00A56CA7"/>
    <w:rsid w:val="00A579D9"/>
    <w:rsid w:val="00A60AF6"/>
    <w:rsid w:val="00A62379"/>
    <w:rsid w:val="00A64A58"/>
    <w:rsid w:val="00A6649E"/>
    <w:rsid w:val="00A67566"/>
    <w:rsid w:val="00A67D52"/>
    <w:rsid w:val="00A70988"/>
    <w:rsid w:val="00A71AA7"/>
    <w:rsid w:val="00A73323"/>
    <w:rsid w:val="00A75B9B"/>
    <w:rsid w:val="00A7763D"/>
    <w:rsid w:val="00A778EC"/>
    <w:rsid w:val="00A80034"/>
    <w:rsid w:val="00A808EA"/>
    <w:rsid w:val="00A80942"/>
    <w:rsid w:val="00A81745"/>
    <w:rsid w:val="00A81D95"/>
    <w:rsid w:val="00A81EAC"/>
    <w:rsid w:val="00A83899"/>
    <w:rsid w:val="00A8433E"/>
    <w:rsid w:val="00A85643"/>
    <w:rsid w:val="00A86B58"/>
    <w:rsid w:val="00A9043E"/>
    <w:rsid w:val="00A90845"/>
    <w:rsid w:val="00A90BD5"/>
    <w:rsid w:val="00A91254"/>
    <w:rsid w:val="00A91356"/>
    <w:rsid w:val="00A92C53"/>
    <w:rsid w:val="00A93536"/>
    <w:rsid w:val="00A9410F"/>
    <w:rsid w:val="00A95A73"/>
    <w:rsid w:val="00A95AC4"/>
    <w:rsid w:val="00A97D5B"/>
    <w:rsid w:val="00AA1182"/>
    <w:rsid w:val="00AA2574"/>
    <w:rsid w:val="00AA2E16"/>
    <w:rsid w:val="00AA4462"/>
    <w:rsid w:val="00AA4CFF"/>
    <w:rsid w:val="00AA53FC"/>
    <w:rsid w:val="00AA5CE8"/>
    <w:rsid w:val="00AA5D2F"/>
    <w:rsid w:val="00AA7625"/>
    <w:rsid w:val="00AB1527"/>
    <w:rsid w:val="00AB29B9"/>
    <w:rsid w:val="00AB4768"/>
    <w:rsid w:val="00AB68CB"/>
    <w:rsid w:val="00AB765E"/>
    <w:rsid w:val="00AC0329"/>
    <w:rsid w:val="00AC2A10"/>
    <w:rsid w:val="00AC2B19"/>
    <w:rsid w:val="00AC530A"/>
    <w:rsid w:val="00AC531C"/>
    <w:rsid w:val="00AC6F8A"/>
    <w:rsid w:val="00AD0CFD"/>
    <w:rsid w:val="00AD2C68"/>
    <w:rsid w:val="00AD3795"/>
    <w:rsid w:val="00AD40E5"/>
    <w:rsid w:val="00AD4E06"/>
    <w:rsid w:val="00AD546B"/>
    <w:rsid w:val="00AD555A"/>
    <w:rsid w:val="00AD5E84"/>
    <w:rsid w:val="00AD617D"/>
    <w:rsid w:val="00AD6AAB"/>
    <w:rsid w:val="00AD6EFA"/>
    <w:rsid w:val="00AD77F0"/>
    <w:rsid w:val="00AE176B"/>
    <w:rsid w:val="00AE1962"/>
    <w:rsid w:val="00AE29C7"/>
    <w:rsid w:val="00AE310F"/>
    <w:rsid w:val="00AE32FD"/>
    <w:rsid w:val="00AE54B0"/>
    <w:rsid w:val="00AE6BFC"/>
    <w:rsid w:val="00AF3193"/>
    <w:rsid w:val="00AF33CD"/>
    <w:rsid w:val="00AF6FC0"/>
    <w:rsid w:val="00AF7828"/>
    <w:rsid w:val="00B003E9"/>
    <w:rsid w:val="00B0134A"/>
    <w:rsid w:val="00B02CFA"/>
    <w:rsid w:val="00B0320D"/>
    <w:rsid w:val="00B034AF"/>
    <w:rsid w:val="00B03C72"/>
    <w:rsid w:val="00B03EAD"/>
    <w:rsid w:val="00B046E2"/>
    <w:rsid w:val="00B04E7E"/>
    <w:rsid w:val="00B05874"/>
    <w:rsid w:val="00B06374"/>
    <w:rsid w:val="00B06A69"/>
    <w:rsid w:val="00B12CFF"/>
    <w:rsid w:val="00B13037"/>
    <w:rsid w:val="00B13AA5"/>
    <w:rsid w:val="00B14339"/>
    <w:rsid w:val="00B15641"/>
    <w:rsid w:val="00B15753"/>
    <w:rsid w:val="00B162D6"/>
    <w:rsid w:val="00B20485"/>
    <w:rsid w:val="00B21117"/>
    <w:rsid w:val="00B2111E"/>
    <w:rsid w:val="00B23055"/>
    <w:rsid w:val="00B23E8D"/>
    <w:rsid w:val="00B254AA"/>
    <w:rsid w:val="00B254CD"/>
    <w:rsid w:val="00B26FA8"/>
    <w:rsid w:val="00B301FE"/>
    <w:rsid w:val="00B30A08"/>
    <w:rsid w:val="00B31546"/>
    <w:rsid w:val="00B32CB6"/>
    <w:rsid w:val="00B32F33"/>
    <w:rsid w:val="00B33FD0"/>
    <w:rsid w:val="00B3601F"/>
    <w:rsid w:val="00B36D08"/>
    <w:rsid w:val="00B36DDD"/>
    <w:rsid w:val="00B4048F"/>
    <w:rsid w:val="00B4211D"/>
    <w:rsid w:val="00B42C20"/>
    <w:rsid w:val="00B44683"/>
    <w:rsid w:val="00B44A55"/>
    <w:rsid w:val="00B44B21"/>
    <w:rsid w:val="00B45604"/>
    <w:rsid w:val="00B502D6"/>
    <w:rsid w:val="00B511B4"/>
    <w:rsid w:val="00B55B86"/>
    <w:rsid w:val="00B5769E"/>
    <w:rsid w:val="00B632BC"/>
    <w:rsid w:val="00B64766"/>
    <w:rsid w:val="00B66825"/>
    <w:rsid w:val="00B7064C"/>
    <w:rsid w:val="00B707B7"/>
    <w:rsid w:val="00B7096D"/>
    <w:rsid w:val="00B72ED0"/>
    <w:rsid w:val="00B7302F"/>
    <w:rsid w:val="00B73A3B"/>
    <w:rsid w:val="00B73BE7"/>
    <w:rsid w:val="00B75D0F"/>
    <w:rsid w:val="00B769C7"/>
    <w:rsid w:val="00B772F6"/>
    <w:rsid w:val="00B813A8"/>
    <w:rsid w:val="00B81950"/>
    <w:rsid w:val="00B81FE8"/>
    <w:rsid w:val="00B82E37"/>
    <w:rsid w:val="00B83424"/>
    <w:rsid w:val="00B84B6D"/>
    <w:rsid w:val="00B84D11"/>
    <w:rsid w:val="00B8649D"/>
    <w:rsid w:val="00B872F6"/>
    <w:rsid w:val="00B8778E"/>
    <w:rsid w:val="00B87E4D"/>
    <w:rsid w:val="00B91535"/>
    <w:rsid w:val="00B92960"/>
    <w:rsid w:val="00B93242"/>
    <w:rsid w:val="00B93738"/>
    <w:rsid w:val="00B93D1F"/>
    <w:rsid w:val="00B951A9"/>
    <w:rsid w:val="00B97E26"/>
    <w:rsid w:val="00BA029B"/>
    <w:rsid w:val="00BA0954"/>
    <w:rsid w:val="00BA0B60"/>
    <w:rsid w:val="00BA34AD"/>
    <w:rsid w:val="00BA445F"/>
    <w:rsid w:val="00BA5526"/>
    <w:rsid w:val="00BA616E"/>
    <w:rsid w:val="00BA793E"/>
    <w:rsid w:val="00BB12A3"/>
    <w:rsid w:val="00BB18F2"/>
    <w:rsid w:val="00BB1B02"/>
    <w:rsid w:val="00BB31DD"/>
    <w:rsid w:val="00BB3764"/>
    <w:rsid w:val="00BB3C99"/>
    <w:rsid w:val="00BB3D8B"/>
    <w:rsid w:val="00BB3DD3"/>
    <w:rsid w:val="00BB6BF4"/>
    <w:rsid w:val="00BB6BF6"/>
    <w:rsid w:val="00BB6E4C"/>
    <w:rsid w:val="00BC1D05"/>
    <w:rsid w:val="00BC2606"/>
    <w:rsid w:val="00BC3788"/>
    <w:rsid w:val="00BC424E"/>
    <w:rsid w:val="00BC6311"/>
    <w:rsid w:val="00BC6C69"/>
    <w:rsid w:val="00BC7A9F"/>
    <w:rsid w:val="00BD108E"/>
    <w:rsid w:val="00BD2B7A"/>
    <w:rsid w:val="00BD2C0B"/>
    <w:rsid w:val="00BD3A04"/>
    <w:rsid w:val="00BD4D83"/>
    <w:rsid w:val="00BD662B"/>
    <w:rsid w:val="00BD6B1C"/>
    <w:rsid w:val="00BD7D7F"/>
    <w:rsid w:val="00BE17A1"/>
    <w:rsid w:val="00BE17E9"/>
    <w:rsid w:val="00BE18AF"/>
    <w:rsid w:val="00BE41AA"/>
    <w:rsid w:val="00BE57DE"/>
    <w:rsid w:val="00BE5A30"/>
    <w:rsid w:val="00BE7011"/>
    <w:rsid w:val="00BF1529"/>
    <w:rsid w:val="00BF37DE"/>
    <w:rsid w:val="00BF7D86"/>
    <w:rsid w:val="00C0083B"/>
    <w:rsid w:val="00C01F75"/>
    <w:rsid w:val="00C0230C"/>
    <w:rsid w:val="00C0303F"/>
    <w:rsid w:val="00C033D2"/>
    <w:rsid w:val="00C05680"/>
    <w:rsid w:val="00C05EF6"/>
    <w:rsid w:val="00C07AFF"/>
    <w:rsid w:val="00C111F7"/>
    <w:rsid w:val="00C11C56"/>
    <w:rsid w:val="00C11E73"/>
    <w:rsid w:val="00C12926"/>
    <w:rsid w:val="00C13700"/>
    <w:rsid w:val="00C14114"/>
    <w:rsid w:val="00C143C3"/>
    <w:rsid w:val="00C14CAE"/>
    <w:rsid w:val="00C21220"/>
    <w:rsid w:val="00C227B4"/>
    <w:rsid w:val="00C229A1"/>
    <w:rsid w:val="00C23735"/>
    <w:rsid w:val="00C26B90"/>
    <w:rsid w:val="00C27A59"/>
    <w:rsid w:val="00C30C36"/>
    <w:rsid w:val="00C310B1"/>
    <w:rsid w:val="00C311A6"/>
    <w:rsid w:val="00C31B49"/>
    <w:rsid w:val="00C3294C"/>
    <w:rsid w:val="00C32BB1"/>
    <w:rsid w:val="00C338AA"/>
    <w:rsid w:val="00C33A29"/>
    <w:rsid w:val="00C33EE5"/>
    <w:rsid w:val="00C3479B"/>
    <w:rsid w:val="00C348E4"/>
    <w:rsid w:val="00C400D7"/>
    <w:rsid w:val="00C437DF"/>
    <w:rsid w:val="00C43A67"/>
    <w:rsid w:val="00C479C0"/>
    <w:rsid w:val="00C50265"/>
    <w:rsid w:val="00C50B54"/>
    <w:rsid w:val="00C51B15"/>
    <w:rsid w:val="00C51CE4"/>
    <w:rsid w:val="00C5349D"/>
    <w:rsid w:val="00C567A8"/>
    <w:rsid w:val="00C56D0C"/>
    <w:rsid w:val="00C6007F"/>
    <w:rsid w:val="00C62918"/>
    <w:rsid w:val="00C631FD"/>
    <w:rsid w:val="00C63AB5"/>
    <w:rsid w:val="00C64930"/>
    <w:rsid w:val="00C64A32"/>
    <w:rsid w:val="00C64C8F"/>
    <w:rsid w:val="00C64D47"/>
    <w:rsid w:val="00C66CD1"/>
    <w:rsid w:val="00C70BD7"/>
    <w:rsid w:val="00C718F3"/>
    <w:rsid w:val="00C71AF1"/>
    <w:rsid w:val="00C71E08"/>
    <w:rsid w:val="00C72568"/>
    <w:rsid w:val="00C727CC"/>
    <w:rsid w:val="00C73357"/>
    <w:rsid w:val="00C748B1"/>
    <w:rsid w:val="00C80589"/>
    <w:rsid w:val="00C8183E"/>
    <w:rsid w:val="00C81E11"/>
    <w:rsid w:val="00C835C9"/>
    <w:rsid w:val="00C84A9C"/>
    <w:rsid w:val="00C86553"/>
    <w:rsid w:val="00C871C9"/>
    <w:rsid w:val="00C87E4C"/>
    <w:rsid w:val="00C903C0"/>
    <w:rsid w:val="00C90EC1"/>
    <w:rsid w:val="00C92988"/>
    <w:rsid w:val="00C92FD0"/>
    <w:rsid w:val="00C93836"/>
    <w:rsid w:val="00C9424B"/>
    <w:rsid w:val="00C947A4"/>
    <w:rsid w:val="00C95F48"/>
    <w:rsid w:val="00C95F70"/>
    <w:rsid w:val="00C97286"/>
    <w:rsid w:val="00CA04B6"/>
    <w:rsid w:val="00CA1EF0"/>
    <w:rsid w:val="00CA25E7"/>
    <w:rsid w:val="00CA3010"/>
    <w:rsid w:val="00CA38D1"/>
    <w:rsid w:val="00CA52AF"/>
    <w:rsid w:val="00CA5B92"/>
    <w:rsid w:val="00CA6608"/>
    <w:rsid w:val="00CA6EEF"/>
    <w:rsid w:val="00CA73D2"/>
    <w:rsid w:val="00CA7BFA"/>
    <w:rsid w:val="00CB003E"/>
    <w:rsid w:val="00CB0E6B"/>
    <w:rsid w:val="00CB1163"/>
    <w:rsid w:val="00CB1908"/>
    <w:rsid w:val="00CB2200"/>
    <w:rsid w:val="00CB2A6F"/>
    <w:rsid w:val="00CB2FD7"/>
    <w:rsid w:val="00CB3197"/>
    <w:rsid w:val="00CB3BCA"/>
    <w:rsid w:val="00CB4EF7"/>
    <w:rsid w:val="00CB63BB"/>
    <w:rsid w:val="00CB6B10"/>
    <w:rsid w:val="00CB6C49"/>
    <w:rsid w:val="00CB7D9B"/>
    <w:rsid w:val="00CB7F4D"/>
    <w:rsid w:val="00CC0552"/>
    <w:rsid w:val="00CC06C8"/>
    <w:rsid w:val="00CC0B66"/>
    <w:rsid w:val="00CC1219"/>
    <w:rsid w:val="00CC1984"/>
    <w:rsid w:val="00CC25FE"/>
    <w:rsid w:val="00CC2B7A"/>
    <w:rsid w:val="00CC525D"/>
    <w:rsid w:val="00CC618D"/>
    <w:rsid w:val="00CC6DB7"/>
    <w:rsid w:val="00CC79F1"/>
    <w:rsid w:val="00CD0509"/>
    <w:rsid w:val="00CD131A"/>
    <w:rsid w:val="00CD1C77"/>
    <w:rsid w:val="00CD27A1"/>
    <w:rsid w:val="00CD4119"/>
    <w:rsid w:val="00CE0868"/>
    <w:rsid w:val="00CE0A43"/>
    <w:rsid w:val="00CE0C7D"/>
    <w:rsid w:val="00CE1D97"/>
    <w:rsid w:val="00CE5763"/>
    <w:rsid w:val="00CE63C2"/>
    <w:rsid w:val="00CE65C2"/>
    <w:rsid w:val="00CE6D59"/>
    <w:rsid w:val="00CF0C64"/>
    <w:rsid w:val="00CF0DD9"/>
    <w:rsid w:val="00CF130F"/>
    <w:rsid w:val="00CF192A"/>
    <w:rsid w:val="00CF280E"/>
    <w:rsid w:val="00CF3430"/>
    <w:rsid w:val="00CF39EA"/>
    <w:rsid w:val="00CF4135"/>
    <w:rsid w:val="00CF4D8C"/>
    <w:rsid w:val="00CF515C"/>
    <w:rsid w:val="00CF6044"/>
    <w:rsid w:val="00CF6078"/>
    <w:rsid w:val="00D00907"/>
    <w:rsid w:val="00D01451"/>
    <w:rsid w:val="00D018E3"/>
    <w:rsid w:val="00D01C45"/>
    <w:rsid w:val="00D02C17"/>
    <w:rsid w:val="00D037BF"/>
    <w:rsid w:val="00D07011"/>
    <w:rsid w:val="00D10834"/>
    <w:rsid w:val="00D10DE4"/>
    <w:rsid w:val="00D13136"/>
    <w:rsid w:val="00D13EF1"/>
    <w:rsid w:val="00D14825"/>
    <w:rsid w:val="00D16ADB"/>
    <w:rsid w:val="00D20B45"/>
    <w:rsid w:val="00D211DD"/>
    <w:rsid w:val="00D217EF"/>
    <w:rsid w:val="00D23CBC"/>
    <w:rsid w:val="00D27580"/>
    <w:rsid w:val="00D278A9"/>
    <w:rsid w:val="00D3138C"/>
    <w:rsid w:val="00D319D4"/>
    <w:rsid w:val="00D3240A"/>
    <w:rsid w:val="00D32D0D"/>
    <w:rsid w:val="00D34AAC"/>
    <w:rsid w:val="00D400D5"/>
    <w:rsid w:val="00D41C8C"/>
    <w:rsid w:val="00D431A0"/>
    <w:rsid w:val="00D43470"/>
    <w:rsid w:val="00D437F4"/>
    <w:rsid w:val="00D43BBA"/>
    <w:rsid w:val="00D4552F"/>
    <w:rsid w:val="00D45E70"/>
    <w:rsid w:val="00D471DA"/>
    <w:rsid w:val="00D5390A"/>
    <w:rsid w:val="00D53B96"/>
    <w:rsid w:val="00D53FD2"/>
    <w:rsid w:val="00D54D1C"/>
    <w:rsid w:val="00D551C3"/>
    <w:rsid w:val="00D567C4"/>
    <w:rsid w:val="00D60E8E"/>
    <w:rsid w:val="00D62480"/>
    <w:rsid w:val="00D62EFF"/>
    <w:rsid w:val="00D648A8"/>
    <w:rsid w:val="00D64BC1"/>
    <w:rsid w:val="00D655E7"/>
    <w:rsid w:val="00D6597E"/>
    <w:rsid w:val="00D66A5C"/>
    <w:rsid w:val="00D67694"/>
    <w:rsid w:val="00D67AC9"/>
    <w:rsid w:val="00D71960"/>
    <w:rsid w:val="00D7257E"/>
    <w:rsid w:val="00D72E8F"/>
    <w:rsid w:val="00D74066"/>
    <w:rsid w:val="00D7541B"/>
    <w:rsid w:val="00D767D1"/>
    <w:rsid w:val="00D80CD9"/>
    <w:rsid w:val="00D83765"/>
    <w:rsid w:val="00D86554"/>
    <w:rsid w:val="00D87C06"/>
    <w:rsid w:val="00D90AF1"/>
    <w:rsid w:val="00D911B7"/>
    <w:rsid w:val="00D912C5"/>
    <w:rsid w:val="00D91986"/>
    <w:rsid w:val="00D931FF"/>
    <w:rsid w:val="00D946EF"/>
    <w:rsid w:val="00D952A4"/>
    <w:rsid w:val="00D95734"/>
    <w:rsid w:val="00D95C01"/>
    <w:rsid w:val="00D95C47"/>
    <w:rsid w:val="00D961ED"/>
    <w:rsid w:val="00D973C0"/>
    <w:rsid w:val="00D97C5E"/>
    <w:rsid w:val="00DA0904"/>
    <w:rsid w:val="00DA1212"/>
    <w:rsid w:val="00DA2D37"/>
    <w:rsid w:val="00DA32EF"/>
    <w:rsid w:val="00DA5D12"/>
    <w:rsid w:val="00DA5DB3"/>
    <w:rsid w:val="00DA6618"/>
    <w:rsid w:val="00DA7CC5"/>
    <w:rsid w:val="00DB0DE7"/>
    <w:rsid w:val="00DB193F"/>
    <w:rsid w:val="00DB1DEA"/>
    <w:rsid w:val="00DB383C"/>
    <w:rsid w:val="00DB4620"/>
    <w:rsid w:val="00DB7493"/>
    <w:rsid w:val="00DC192F"/>
    <w:rsid w:val="00DC257D"/>
    <w:rsid w:val="00DC2BC1"/>
    <w:rsid w:val="00DC3758"/>
    <w:rsid w:val="00DC43BB"/>
    <w:rsid w:val="00DC503C"/>
    <w:rsid w:val="00DC652C"/>
    <w:rsid w:val="00DD1C5C"/>
    <w:rsid w:val="00DD4EFE"/>
    <w:rsid w:val="00DD61C7"/>
    <w:rsid w:val="00DD769E"/>
    <w:rsid w:val="00DE0103"/>
    <w:rsid w:val="00DE124D"/>
    <w:rsid w:val="00DE1667"/>
    <w:rsid w:val="00DE179E"/>
    <w:rsid w:val="00DE45F1"/>
    <w:rsid w:val="00DE61E7"/>
    <w:rsid w:val="00DE6D96"/>
    <w:rsid w:val="00DE7654"/>
    <w:rsid w:val="00DF08D0"/>
    <w:rsid w:val="00DF3AF8"/>
    <w:rsid w:val="00DF49CC"/>
    <w:rsid w:val="00DF4E72"/>
    <w:rsid w:val="00DF5385"/>
    <w:rsid w:val="00DF64B4"/>
    <w:rsid w:val="00E008B4"/>
    <w:rsid w:val="00E014F0"/>
    <w:rsid w:val="00E0701B"/>
    <w:rsid w:val="00E11632"/>
    <w:rsid w:val="00E11DD6"/>
    <w:rsid w:val="00E11E47"/>
    <w:rsid w:val="00E12A9D"/>
    <w:rsid w:val="00E12AAC"/>
    <w:rsid w:val="00E13168"/>
    <w:rsid w:val="00E14131"/>
    <w:rsid w:val="00E14880"/>
    <w:rsid w:val="00E15303"/>
    <w:rsid w:val="00E16D55"/>
    <w:rsid w:val="00E176C9"/>
    <w:rsid w:val="00E2134B"/>
    <w:rsid w:val="00E22772"/>
    <w:rsid w:val="00E25C7E"/>
    <w:rsid w:val="00E266BB"/>
    <w:rsid w:val="00E27F96"/>
    <w:rsid w:val="00E309AC"/>
    <w:rsid w:val="00E31E58"/>
    <w:rsid w:val="00E33AAB"/>
    <w:rsid w:val="00E33FD4"/>
    <w:rsid w:val="00E34C65"/>
    <w:rsid w:val="00E3731C"/>
    <w:rsid w:val="00E37FC2"/>
    <w:rsid w:val="00E4088E"/>
    <w:rsid w:val="00E41401"/>
    <w:rsid w:val="00E4150B"/>
    <w:rsid w:val="00E41AAA"/>
    <w:rsid w:val="00E434FB"/>
    <w:rsid w:val="00E44E35"/>
    <w:rsid w:val="00E44EF2"/>
    <w:rsid w:val="00E45474"/>
    <w:rsid w:val="00E465E7"/>
    <w:rsid w:val="00E513D3"/>
    <w:rsid w:val="00E51AE0"/>
    <w:rsid w:val="00E529BE"/>
    <w:rsid w:val="00E53665"/>
    <w:rsid w:val="00E5452E"/>
    <w:rsid w:val="00E54FC1"/>
    <w:rsid w:val="00E55A09"/>
    <w:rsid w:val="00E55D5D"/>
    <w:rsid w:val="00E57E95"/>
    <w:rsid w:val="00E604E8"/>
    <w:rsid w:val="00E61BF2"/>
    <w:rsid w:val="00E636AC"/>
    <w:rsid w:val="00E642CB"/>
    <w:rsid w:val="00E65DF7"/>
    <w:rsid w:val="00E676E6"/>
    <w:rsid w:val="00E67D19"/>
    <w:rsid w:val="00E71EF1"/>
    <w:rsid w:val="00E72235"/>
    <w:rsid w:val="00E7426F"/>
    <w:rsid w:val="00E75BDC"/>
    <w:rsid w:val="00E77277"/>
    <w:rsid w:val="00E777A2"/>
    <w:rsid w:val="00E779E1"/>
    <w:rsid w:val="00E80198"/>
    <w:rsid w:val="00E837FC"/>
    <w:rsid w:val="00E83904"/>
    <w:rsid w:val="00E8540D"/>
    <w:rsid w:val="00E859C2"/>
    <w:rsid w:val="00E859E4"/>
    <w:rsid w:val="00E874BA"/>
    <w:rsid w:val="00E900F8"/>
    <w:rsid w:val="00E90838"/>
    <w:rsid w:val="00E90D70"/>
    <w:rsid w:val="00E90EDB"/>
    <w:rsid w:val="00E914C3"/>
    <w:rsid w:val="00E916A1"/>
    <w:rsid w:val="00E917BE"/>
    <w:rsid w:val="00E9260C"/>
    <w:rsid w:val="00E93559"/>
    <w:rsid w:val="00E93786"/>
    <w:rsid w:val="00E937BE"/>
    <w:rsid w:val="00E958DA"/>
    <w:rsid w:val="00E95A0C"/>
    <w:rsid w:val="00EA06F5"/>
    <w:rsid w:val="00EA0B42"/>
    <w:rsid w:val="00EA1F22"/>
    <w:rsid w:val="00EA41E6"/>
    <w:rsid w:val="00EA553E"/>
    <w:rsid w:val="00EA64F2"/>
    <w:rsid w:val="00EA71F0"/>
    <w:rsid w:val="00EA76F5"/>
    <w:rsid w:val="00EB18C0"/>
    <w:rsid w:val="00EB27A0"/>
    <w:rsid w:val="00EB3BD3"/>
    <w:rsid w:val="00EB4535"/>
    <w:rsid w:val="00EB48DF"/>
    <w:rsid w:val="00EB5256"/>
    <w:rsid w:val="00EB56A0"/>
    <w:rsid w:val="00EB6793"/>
    <w:rsid w:val="00EB7619"/>
    <w:rsid w:val="00EB7E93"/>
    <w:rsid w:val="00EC0333"/>
    <w:rsid w:val="00EC06AA"/>
    <w:rsid w:val="00EC182D"/>
    <w:rsid w:val="00EC41DD"/>
    <w:rsid w:val="00EC4492"/>
    <w:rsid w:val="00EC6A1E"/>
    <w:rsid w:val="00ED040D"/>
    <w:rsid w:val="00ED120D"/>
    <w:rsid w:val="00ED192D"/>
    <w:rsid w:val="00ED24F7"/>
    <w:rsid w:val="00ED2C09"/>
    <w:rsid w:val="00ED2E42"/>
    <w:rsid w:val="00ED332A"/>
    <w:rsid w:val="00ED4D4D"/>
    <w:rsid w:val="00ED6D27"/>
    <w:rsid w:val="00ED74BD"/>
    <w:rsid w:val="00EE0B2B"/>
    <w:rsid w:val="00EE3AE6"/>
    <w:rsid w:val="00EE580C"/>
    <w:rsid w:val="00EE6DFB"/>
    <w:rsid w:val="00EF0117"/>
    <w:rsid w:val="00EF0B8A"/>
    <w:rsid w:val="00EF0F6D"/>
    <w:rsid w:val="00EF10BD"/>
    <w:rsid w:val="00EF1261"/>
    <w:rsid w:val="00EF2013"/>
    <w:rsid w:val="00EF3B67"/>
    <w:rsid w:val="00EF6A9C"/>
    <w:rsid w:val="00F00EB5"/>
    <w:rsid w:val="00F018EB"/>
    <w:rsid w:val="00F0262B"/>
    <w:rsid w:val="00F02FA1"/>
    <w:rsid w:val="00F04361"/>
    <w:rsid w:val="00F065CE"/>
    <w:rsid w:val="00F10011"/>
    <w:rsid w:val="00F11373"/>
    <w:rsid w:val="00F11D8D"/>
    <w:rsid w:val="00F12477"/>
    <w:rsid w:val="00F130F0"/>
    <w:rsid w:val="00F15A93"/>
    <w:rsid w:val="00F20C13"/>
    <w:rsid w:val="00F20DC3"/>
    <w:rsid w:val="00F219F0"/>
    <w:rsid w:val="00F21E9E"/>
    <w:rsid w:val="00F246B7"/>
    <w:rsid w:val="00F246D0"/>
    <w:rsid w:val="00F24C87"/>
    <w:rsid w:val="00F25545"/>
    <w:rsid w:val="00F26A57"/>
    <w:rsid w:val="00F26CB1"/>
    <w:rsid w:val="00F308DA"/>
    <w:rsid w:val="00F333DE"/>
    <w:rsid w:val="00F34230"/>
    <w:rsid w:val="00F347F0"/>
    <w:rsid w:val="00F34C1B"/>
    <w:rsid w:val="00F4035E"/>
    <w:rsid w:val="00F40365"/>
    <w:rsid w:val="00F40A91"/>
    <w:rsid w:val="00F41FBB"/>
    <w:rsid w:val="00F44ACC"/>
    <w:rsid w:val="00F473E6"/>
    <w:rsid w:val="00F47C91"/>
    <w:rsid w:val="00F510A1"/>
    <w:rsid w:val="00F5155F"/>
    <w:rsid w:val="00F52333"/>
    <w:rsid w:val="00F5285A"/>
    <w:rsid w:val="00F55ADA"/>
    <w:rsid w:val="00F55C90"/>
    <w:rsid w:val="00F55F27"/>
    <w:rsid w:val="00F56DCC"/>
    <w:rsid w:val="00F6173C"/>
    <w:rsid w:val="00F61EA8"/>
    <w:rsid w:val="00F62187"/>
    <w:rsid w:val="00F62846"/>
    <w:rsid w:val="00F6335B"/>
    <w:rsid w:val="00F659E6"/>
    <w:rsid w:val="00F674C8"/>
    <w:rsid w:val="00F67793"/>
    <w:rsid w:val="00F7312E"/>
    <w:rsid w:val="00F7496A"/>
    <w:rsid w:val="00F77492"/>
    <w:rsid w:val="00F778D4"/>
    <w:rsid w:val="00F8002F"/>
    <w:rsid w:val="00F80CF0"/>
    <w:rsid w:val="00F84F66"/>
    <w:rsid w:val="00F864EE"/>
    <w:rsid w:val="00F86D9B"/>
    <w:rsid w:val="00F92180"/>
    <w:rsid w:val="00F927E2"/>
    <w:rsid w:val="00F9305B"/>
    <w:rsid w:val="00F9482B"/>
    <w:rsid w:val="00F94C82"/>
    <w:rsid w:val="00F956BE"/>
    <w:rsid w:val="00FA0B29"/>
    <w:rsid w:val="00FA18D8"/>
    <w:rsid w:val="00FA1D7B"/>
    <w:rsid w:val="00FA3AEE"/>
    <w:rsid w:val="00FA5CBE"/>
    <w:rsid w:val="00FB01A0"/>
    <w:rsid w:val="00FB03FE"/>
    <w:rsid w:val="00FB3AD6"/>
    <w:rsid w:val="00FB3F15"/>
    <w:rsid w:val="00FB51BB"/>
    <w:rsid w:val="00FB51C5"/>
    <w:rsid w:val="00FB5210"/>
    <w:rsid w:val="00FB5301"/>
    <w:rsid w:val="00FB5A11"/>
    <w:rsid w:val="00FB6D23"/>
    <w:rsid w:val="00FC233A"/>
    <w:rsid w:val="00FC6AFA"/>
    <w:rsid w:val="00FD0145"/>
    <w:rsid w:val="00FD29B0"/>
    <w:rsid w:val="00FD33DB"/>
    <w:rsid w:val="00FD34BF"/>
    <w:rsid w:val="00FD67EB"/>
    <w:rsid w:val="00FE0241"/>
    <w:rsid w:val="00FE144E"/>
    <w:rsid w:val="00FE3E75"/>
    <w:rsid w:val="00FE72C9"/>
    <w:rsid w:val="00FE746A"/>
    <w:rsid w:val="00FE77DA"/>
    <w:rsid w:val="00FF15D8"/>
    <w:rsid w:val="00FF1A8D"/>
    <w:rsid w:val="00FF1E36"/>
    <w:rsid w:val="00FF3EDF"/>
    <w:rsid w:val="00FF46FE"/>
    <w:rsid w:val="00FF69D7"/>
    <w:rsid w:val="00FF7E8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E6F02"/>
  <w15:docId w15:val="{B6C967C8-3E6A-4841-87E4-8C55AA71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056"/>
  </w:style>
  <w:style w:type="paragraph" w:styleId="Ttulo1">
    <w:name w:val="heading 1"/>
    <w:basedOn w:val="Normal"/>
    <w:next w:val="Normal"/>
    <w:link w:val="Ttulo1Car"/>
    <w:uiPriority w:val="9"/>
    <w:qFormat/>
    <w:rsid w:val="005F0A90"/>
    <w:pPr>
      <w:spacing w:before="240"/>
      <w:outlineLvl w:val="0"/>
    </w:pPr>
    <w:rPr>
      <w:b/>
      <w:sz w:val="24"/>
    </w:rPr>
  </w:style>
  <w:style w:type="paragraph" w:styleId="Ttulo2">
    <w:name w:val="heading 2"/>
    <w:basedOn w:val="Ttulo1"/>
    <w:next w:val="Normal"/>
    <w:link w:val="Ttulo2Car"/>
    <w:uiPriority w:val="9"/>
    <w:unhideWhenUsed/>
    <w:qFormat/>
    <w:rsid w:val="001F6D62"/>
    <w:pPr>
      <w:outlineLvl w:val="1"/>
    </w:pPr>
  </w:style>
  <w:style w:type="paragraph" w:styleId="Ttulo3">
    <w:name w:val="heading 3"/>
    <w:basedOn w:val="Ttulo2"/>
    <w:next w:val="Normal"/>
    <w:link w:val="Ttulo3Car"/>
    <w:uiPriority w:val="9"/>
    <w:unhideWhenUsed/>
    <w:qFormat/>
    <w:rsid w:val="008007A3"/>
    <w:pPr>
      <w:outlineLvl w:val="2"/>
    </w:pPr>
  </w:style>
  <w:style w:type="paragraph" w:styleId="Ttulo5">
    <w:name w:val="heading 5"/>
    <w:basedOn w:val="Normal"/>
    <w:next w:val="Normal"/>
    <w:link w:val="Ttulo5Car"/>
    <w:uiPriority w:val="9"/>
    <w:semiHidden/>
    <w:unhideWhenUsed/>
    <w:qFormat/>
    <w:rsid w:val="003526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EMBRETELATERAL">
    <w:name w:val="MEMBRETE LATERAL"/>
    <w:basedOn w:val="Textoindependiente"/>
    <w:link w:val="MEMBRETELATERALCar"/>
    <w:qFormat/>
    <w:rsid w:val="00331B36"/>
    <w:pPr>
      <w:spacing w:after="240" w:line="240" w:lineRule="atLeast"/>
      <w:ind w:firstLine="360"/>
      <w:jc w:val="both"/>
    </w:pPr>
    <w:rPr>
      <w:rFonts w:ascii="Arial Narrow" w:eastAsia="Times New Roman" w:hAnsi="Arial Narrow" w:cs="Times New Roman"/>
      <w:color w:val="808080" w:themeColor="background1" w:themeShade="80"/>
      <w:sz w:val="16"/>
      <w:szCs w:val="24"/>
      <w:lang w:eastAsia="es-ES"/>
    </w:rPr>
  </w:style>
  <w:style w:type="character" w:customStyle="1" w:styleId="MEMBRETELATERALCar">
    <w:name w:val="MEMBRETE LATERAL Car"/>
    <w:basedOn w:val="TextoindependienteCar"/>
    <w:link w:val="MEMBRETELATERAL"/>
    <w:rsid w:val="00331B36"/>
    <w:rPr>
      <w:rFonts w:ascii="Arial Narrow" w:eastAsia="Times New Roman" w:hAnsi="Arial Narrow" w:cs="Times New Roman"/>
      <w:color w:val="808080" w:themeColor="background1" w:themeShade="80"/>
      <w:sz w:val="16"/>
      <w:szCs w:val="24"/>
      <w:lang w:eastAsia="es-ES"/>
    </w:rPr>
  </w:style>
  <w:style w:type="paragraph" w:styleId="Textoindependiente">
    <w:name w:val="Body Text"/>
    <w:basedOn w:val="Normal"/>
    <w:link w:val="TextoindependienteCar"/>
    <w:uiPriority w:val="99"/>
    <w:semiHidden/>
    <w:unhideWhenUsed/>
    <w:rsid w:val="00331B36"/>
    <w:pPr>
      <w:spacing w:after="120"/>
    </w:pPr>
  </w:style>
  <w:style w:type="character" w:customStyle="1" w:styleId="TextoindependienteCar">
    <w:name w:val="Texto independiente Car"/>
    <w:basedOn w:val="Fuentedeprrafopredeter"/>
    <w:link w:val="Textoindependiente"/>
    <w:uiPriority w:val="99"/>
    <w:semiHidden/>
    <w:rsid w:val="00331B36"/>
  </w:style>
  <w:style w:type="paragraph" w:styleId="Encabezado">
    <w:name w:val="header"/>
    <w:basedOn w:val="Normal"/>
    <w:link w:val="EncabezadoCar"/>
    <w:uiPriority w:val="99"/>
    <w:unhideWhenUsed/>
    <w:rsid w:val="002234F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234F6"/>
  </w:style>
  <w:style w:type="paragraph" w:styleId="Piedepgina">
    <w:name w:val="footer"/>
    <w:basedOn w:val="Normal"/>
    <w:link w:val="PiedepginaCar"/>
    <w:uiPriority w:val="99"/>
    <w:unhideWhenUsed/>
    <w:rsid w:val="002234F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234F6"/>
  </w:style>
  <w:style w:type="table" w:styleId="Tablaconcuadrcula">
    <w:name w:val="Table Grid"/>
    <w:basedOn w:val="Tablanormal"/>
    <w:uiPriority w:val="39"/>
    <w:rsid w:val="005C7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5F0A90"/>
    <w:rPr>
      <w:b/>
      <w:sz w:val="24"/>
    </w:rPr>
  </w:style>
  <w:style w:type="paragraph" w:styleId="Prrafodelista">
    <w:name w:val="List Paragraph"/>
    <w:aliases w:val="Superíndice,Párrafo de lista SUBCAPITULO,Título 2.,TIT 2 IND,titulo 5,List,ASPECTOS GENERALES,Iz - Párrafo de lista,Sivsa Parrafo,Titulo de Fígura,N°,NIVEL ONE,Cuadro 2-1,TITULO A,Titulo 1,Lista 123,List Paragraph1,Bulleted List,Lista1"/>
    <w:basedOn w:val="Normal"/>
    <w:link w:val="PrrafodelistaCar"/>
    <w:uiPriority w:val="34"/>
    <w:qFormat/>
    <w:rsid w:val="00D911B7"/>
    <w:pPr>
      <w:ind w:left="720"/>
      <w:contextualSpacing/>
    </w:pPr>
  </w:style>
  <w:style w:type="character" w:customStyle="1" w:styleId="Ttulo2Car">
    <w:name w:val="Título 2 Car"/>
    <w:basedOn w:val="Fuentedeprrafopredeter"/>
    <w:link w:val="Ttulo2"/>
    <w:uiPriority w:val="9"/>
    <w:rsid w:val="001F6D62"/>
    <w:rPr>
      <w:b/>
      <w:sz w:val="24"/>
    </w:rPr>
  </w:style>
  <w:style w:type="character" w:styleId="nfasis">
    <w:name w:val="Emphasis"/>
    <w:uiPriority w:val="20"/>
    <w:qFormat/>
    <w:rsid w:val="00176BFF"/>
    <w:rPr>
      <w:sz w:val="28"/>
    </w:rPr>
  </w:style>
  <w:style w:type="character" w:styleId="Hipervnculo">
    <w:name w:val="Hyperlink"/>
    <w:basedOn w:val="Fuentedeprrafopredeter"/>
    <w:uiPriority w:val="99"/>
    <w:unhideWhenUsed/>
    <w:rsid w:val="00C227B4"/>
    <w:rPr>
      <w:color w:val="0563C1" w:themeColor="hyperlink"/>
      <w:u w:val="single"/>
    </w:rPr>
  </w:style>
  <w:style w:type="paragraph" w:customStyle="1" w:styleId="Default">
    <w:name w:val="Default"/>
    <w:rsid w:val="00F15A93"/>
    <w:pPr>
      <w:autoSpaceDE w:val="0"/>
      <w:autoSpaceDN w:val="0"/>
      <w:adjustRightInd w:val="0"/>
      <w:spacing w:after="0" w:line="240" w:lineRule="auto"/>
    </w:pPr>
    <w:rPr>
      <w:rFonts w:ascii="Arial" w:hAnsi="Arial" w:cs="Arial"/>
      <w:color w:val="000000"/>
      <w:sz w:val="24"/>
      <w:szCs w:val="24"/>
    </w:rPr>
  </w:style>
  <w:style w:type="character" w:customStyle="1" w:styleId="Ttulo3Car">
    <w:name w:val="Título 3 Car"/>
    <w:basedOn w:val="Fuentedeprrafopredeter"/>
    <w:link w:val="Ttulo3"/>
    <w:uiPriority w:val="9"/>
    <w:rsid w:val="008007A3"/>
    <w:rPr>
      <w:b/>
      <w:sz w:val="24"/>
    </w:rPr>
  </w:style>
  <w:style w:type="paragraph" w:styleId="Textodeglobo">
    <w:name w:val="Balloon Text"/>
    <w:basedOn w:val="Normal"/>
    <w:link w:val="TextodegloboCar"/>
    <w:uiPriority w:val="99"/>
    <w:semiHidden/>
    <w:unhideWhenUsed/>
    <w:rsid w:val="006C73F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73F2"/>
    <w:rPr>
      <w:rFonts w:ascii="Segoe UI" w:hAnsi="Segoe UI" w:cs="Segoe UI"/>
      <w:sz w:val="18"/>
      <w:szCs w:val="18"/>
    </w:rPr>
  </w:style>
  <w:style w:type="paragraph" w:customStyle="1" w:styleId="Pa16">
    <w:name w:val="Pa16"/>
    <w:basedOn w:val="Normal"/>
    <w:next w:val="Normal"/>
    <w:uiPriority w:val="99"/>
    <w:rsid w:val="007C32C7"/>
    <w:pPr>
      <w:autoSpaceDE w:val="0"/>
      <w:autoSpaceDN w:val="0"/>
      <w:adjustRightInd w:val="0"/>
      <w:spacing w:after="0" w:line="201" w:lineRule="atLeast"/>
    </w:pPr>
    <w:rPr>
      <w:rFonts w:ascii="Arial" w:hAnsi="Arial" w:cs="Arial"/>
      <w:sz w:val="24"/>
      <w:szCs w:val="24"/>
    </w:rPr>
  </w:style>
  <w:style w:type="table" w:customStyle="1" w:styleId="Tablaconcuadrcula1">
    <w:name w:val="Tabla con cuadrícula1"/>
    <w:basedOn w:val="Tablanormal"/>
    <w:next w:val="Tablaconcuadrcula"/>
    <w:uiPriority w:val="1"/>
    <w:rsid w:val="00254456"/>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FF69D7"/>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FF69D7"/>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rafo2">
    <w:name w:val="parrafo_2"/>
    <w:basedOn w:val="Normal"/>
    <w:rsid w:val="00F0262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rrafo">
    <w:name w:val="parrafo"/>
    <w:basedOn w:val="Normal"/>
    <w:rsid w:val="00F0262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visitado">
    <w:name w:val="FollowedHyperlink"/>
    <w:basedOn w:val="Fuentedeprrafopredeter"/>
    <w:uiPriority w:val="99"/>
    <w:semiHidden/>
    <w:unhideWhenUsed/>
    <w:rsid w:val="007D3E7E"/>
    <w:rPr>
      <w:color w:val="954F72" w:themeColor="followedHyperlink"/>
      <w:u w:val="single"/>
    </w:rPr>
  </w:style>
  <w:style w:type="character" w:customStyle="1" w:styleId="Ttulo5Car">
    <w:name w:val="Título 5 Car"/>
    <w:basedOn w:val="Fuentedeprrafopredeter"/>
    <w:link w:val="Ttulo5"/>
    <w:uiPriority w:val="9"/>
    <w:semiHidden/>
    <w:rsid w:val="00352687"/>
    <w:rPr>
      <w:rFonts w:asciiTheme="majorHAnsi" w:eastAsiaTheme="majorEastAsia" w:hAnsiTheme="majorHAnsi" w:cstheme="majorBidi"/>
      <w:color w:val="2E74B5" w:themeColor="accent1" w:themeShade="BF"/>
    </w:rPr>
  </w:style>
  <w:style w:type="character" w:customStyle="1" w:styleId="Mencinsinresolver1">
    <w:name w:val="Mención sin resolver1"/>
    <w:basedOn w:val="Fuentedeprrafopredeter"/>
    <w:uiPriority w:val="99"/>
    <w:semiHidden/>
    <w:unhideWhenUsed/>
    <w:rsid w:val="00352687"/>
    <w:rPr>
      <w:color w:val="605E5C"/>
      <w:shd w:val="clear" w:color="auto" w:fill="E1DFDD"/>
    </w:rPr>
  </w:style>
  <w:style w:type="character" w:styleId="Fuerte">
    <w:name w:val="Strong"/>
    <w:basedOn w:val="Fuentedeprrafopredeter"/>
    <w:uiPriority w:val="22"/>
    <w:qFormat/>
    <w:rsid w:val="00D83765"/>
    <w:rPr>
      <w:b/>
      <w:bCs/>
    </w:rPr>
  </w:style>
  <w:style w:type="paragraph" w:styleId="ndice1">
    <w:name w:val="index 1"/>
    <w:basedOn w:val="Normal"/>
    <w:next w:val="Normal"/>
    <w:semiHidden/>
    <w:rsid w:val="00EE3AE6"/>
    <w:pPr>
      <w:tabs>
        <w:tab w:val="right" w:leader="dot" w:pos="9072"/>
      </w:tabs>
      <w:spacing w:after="0" w:line="240" w:lineRule="auto"/>
      <w:ind w:left="240" w:hanging="240"/>
    </w:pPr>
    <w:rPr>
      <w:rFonts w:ascii="Arial" w:eastAsia="Times New Roman" w:hAnsi="Arial" w:cs="Times New Roman"/>
      <w:sz w:val="24"/>
      <w:szCs w:val="20"/>
      <w:lang w:val="es-ES_tradnl" w:eastAsia="es-ES"/>
    </w:rPr>
  </w:style>
  <w:style w:type="paragraph" w:styleId="NormalWeb">
    <w:name w:val="Normal (Web)"/>
    <w:basedOn w:val="Normal"/>
    <w:uiPriority w:val="99"/>
    <w:unhideWhenUsed/>
    <w:rsid w:val="00A3113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PrrafodelistaCar">
    <w:name w:val="Párrafo de lista Car"/>
    <w:aliases w:val="Superíndice Car,Párrafo de lista SUBCAPITULO Car,Título 2. Car,TIT 2 IND Car,titulo 5 Car,List Car,ASPECTOS GENERALES Car,Iz - Párrafo de lista Car,Sivsa Parrafo Car,Titulo de Fígura Car,N° Car,NIVEL ONE Car,Cuadro 2-1 Car"/>
    <w:link w:val="Prrafodelista"/>
    <w:uiPriority w:val="34"/>
    <w:rsid w:val="00E90838"/>
  </w:style>
  <w:style w:type="character" w:styleId="Textodelmarcadordeposicin">
    <w:name w:val="Placeholder Text"/>
    <w:basedOn w:val="Fuentedeprrafopredeter"/>
    <w:uiPriority w:val="99"/>
    <w:semiHidden/>
    <w:rsid w:val="005F0A65"/>
    <w:rPr>
      <w:color w:val="808080"/>
    </w:rPr>
  </w:style>
  <w:style w:type="paragraph" w:styleId="Textonotapie">
    <w:name w:val="footnote text"/>
    <w:basedOn w:val="Normal"/>
    <w:link w:val="TextonotapieCar"/>
    <w:uiPriority w:val="99"/>
    <w:unhideWhenUsed/>
    <w:rsid w:val="00596AC5"/>
    <w:pPr>
      <w:spacing w:after="0" w:line="240" w:lineRule="auto"/>
    </w:pPr>
    <w:rPr>
      <w:sz w:val="20"/>
      <w:szCs w:val="20"/>
    </w:rPr>
  </w:style>
  <w:style w:type="character" w:customStyle="1" w:styleId="TextonotapieCar">
    <w:name w:val="Texto nota pie Car"/>
    <w:basedOn w:val="Fuentedeprrafopredeter"/>
    <w:link w:val="Textonotapie"/>
    <w:uiPriority w:val="99"/>
    <w:rsid w:val="00596AC5"/>
    <w:rPr>
      <w:sz w:val="20"/>
      <w:szCs w:val="20"/>
    </w:rPr>
  </w:style>
  <w:style w:type="character" w:styleId="Refdenotaalpie">
    <w:name w:val="footnote reference"/>
    <w:basedOn w:val="Fuentedeprrafopredeter"/>
    <w:uiPriority w:val="99"/>
    <w:semiHidden/>
    <w:unhideWhenUsed/>
    <w:rsid w:val="00596AC5"/>
    <w:rPr>
      <w:vertAlign w:val="superscript"/>
    </w:rPr>
  </w:style>
  <w:style w:type="paragraph" w:customStyle="1" w:styleId="paragraph">
    <w:name w:val="paragraph"/>
    <w:basedOn w:val="Normal"/>
    <w:uiPriority w:val="99"/>
    <w:rsid w:val="00755A6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rsid w:val="00755A6A"/>
  </w:style>
  <w:style w:type="character" w:customStyle="1" w:styleId="eop">
    <w:name w:val="eop"/>
    <w:rsid w:val="00755A6A"/>
  </w:style>
  <w:style w:type="character" w:customStyle="1" w:styleId="findhit">
    <w:name w:val="findhit"/>
    <w:rsid w:val="00755A6A"/>
  </w:style>
  <w:style w:type="character" w:styleId="Mencinsinresolver">
    <w:name w:val="Unresolved Mention"/>
    <w:basedOn w:val="Fuentedeprrafopredeter"/>
    <w:uiPriority w:val="99"/>
    <w:semiHidden/>
    <w:unhideWhenUsed/>
    <w:rsid w:val="00C835C9"/>
    <w:rPr>
      <w:color w:val="605E5C"/>
      <w:shd w:val="clear" w:color="auto" w:fill="E1DFDD"/>
    </w:rPr>
  </w:style>
  <w:style w:type="paragraph" w:styleId="Textocomentario">
    <w:name w:val="annotation text"/>
    <w:basedOn w:val="Normal"/>
    <w:link w:val="TextocomentarioCar"/>
    <w:uiPriority w:val="99"/>
    <w:unhideWhenUsed/>
    <w:rsid w:val="008E4BF6"/>
    <w:pPr>
      <w:spacing w:line="240" w:lineRule="auto"/>
    </w:pPr>
    <w:rPr>
      <w:sz w:val="20"/>
      <w:szCs w:val="20"/>
    </w:rPr>
  </w:style>
  <w:style w:type="character" w:customStyle="1" w:styleId="TextocomentarioCar">
    <w:name w:val="Texto comentario Car"/>
    <w:basedOn w:val="Fuentedeprrafopredeter"/>
    <w:link w:val="Textocomentario"/>
    <w:uiPriority w:val="99"/>
    <w:rsid w:val="008E4BF6"/>
    <w:rPr>
      <w:sz w:val="20"/>
      <w:szCs w:val="20"/>
    </w:rPr>
  </w:style>
  <w:style w:type="character" w:styleId="Refdecomentario">
    <w:name w:val="annotation reference"/>
    <w:basedOn w:val="Fuentedeprrafopredeter"/>
    <w:uiPriority w:val="99"/>
    <w:semiHidden/>
    <w:unhideWhenUsed/>
    <w:rsid w:val="008E4BF6"/>
    <w:rPr>
      <w:sz w:val="16"/>
      <w:szCs w:val="16"/>
    </w:rPr>
  </w:style>
  <w:style w:type="paragraph" w:styleId="Asuntodelcomentario">
    <w:name w:val="annotation subject"/>
    <w:basedOn w:val="Textocomentario"/>
    <w:next w:val="Textocomentario"/>
    <w:link w:val="AsuntodelcomentarioCar"/>
    <w:uiPriority w:val="99"/>
    <w:semiHidden/>
    <w:unhideWhenUsed/>
    <w:rsid w:val="005A39A8"/>
    <w:rPr>
      <w:b/>
      <w:bCs/>
    </w:rPr>
  </w:style>
  <w:style w:type="character" w:customStyle="1" w:styleId="AsuntodelcomentarioCar">
    <w:name w:val="Asunto del comentario Car"/>
    <w:basedOn w:val="TextocomentarioCar"/>
    <w:link w:val="Asuntodelcomentario"/>
    <w:uiPriority w:val="99"/>
    <w:semiHidden/>
    <w:rsid w:val="005A39A8"/>
    <w:rPr>
      <w:b/>
      <w:bCs/>
      <w:sz w:val="20"/>
      <w:szCs w:val="20"/>
    </w:rPr>
  </w:style>
  <w:style w:type="character" w:customStyle="1" w:styleId="Cuerpodeltexto">
    <w:name w:val="Cuerpo del texto_"/>
    <w:link w:val="Cuerpodeltexto0"/>
    <w:rsid w:val="00897A4D"/>
    <w:rPr>
      <w:rFonts w:cs="Calibri"/>
      <w:sz w:val="23"/>
      <w:szCs w:val="23"/>
      <w:shd w:val="clear" w:color="auto" w:fill="FFFFFF"/>
    </w:rPr>
  </w:style>
  <w:style w:type="paragraph" w:customStyle="1" w:styleId="Cuerpodeltexto0">
    <w:name w:val="Cuerpo del texto"/>
    <w:basedOn w:val="Normal"/>
    <w:link w:val="Cuerpodeltexto"/>
    <w:rsid w:val="00897A4D"/>
    <w:pPr>
      <w:widowControl w:val="0"/>
      <w:shd w:val="clear" w:color="auto" w:fill="FFFFFF"/>
      <w:spacing w:after="1680" w:line="0" w:lineRule="atLeast"/>
      <w:ind w:hanging="360"/>
      <w:jc w:val="center"/>
    </w:pPr>
    <w:rPr>
      <w:rFonts w:cs="Calibri"/>
      <w:sz w:val="23"/>
      <w:szCs w:val="23"/>
    </w:rPr>
  </w:style>
  <w:style w:type="paragraph" w:styleId="Revisin">
    <w:name w:val="Revision"/>
    <w:hidden/>
    <w:uiPriority w:val="99"/>
    <w:semiHidden/>
    <w:rsid w:val="00282811"/>
    <w:pPr>
      <w:spacing w:after="0" w:line="240" w:lineRule="auto"/>
    </w:pPr>
  </w:style>
  <w:style w:type="table" w:customStyle="1" w:styleId="Tablaconcuadrcula4">
    <w:name w:val="Tabla con cuadrícula4"/>
    <w:basedOn w:val="Tablanormal"/>
    <w:uiPriority w:val="39"/>
    <w:rsid w:val="006D295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C6F8A"/>
    <w:pPr>
      <w:widowControl w:val="0"/>
      <w:autoSpaceDE w:val="0"/>
      <w:autoSpaceDN w:val="0"/>
      <w:spacing w:after="0" w:line="240" w:lineRule="auto"/>
      <w:ind w:left="107"/>
    </w:pPr>
    <w:rPr>
      <w:rFonts w:ascii="Calibri" w:eastAsia="Calibri" w:hAnsi="Calibri" w:cs="Calibri"/>
    </w:rPr>
  </w:style>
  <w:style w:type="table" w:customStyle="1" w:styleId="TableNormal">
    <w:name w:val="Table Normal"/>
    <w:uiPriority w:val="2"/>
    <w:semiHidden/>
    <w:unhideWhenUsed/>
    <w:qFormat/>
    <w:rsid w:val="00E937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832">
      <w:bodyDiv w:val="1"/>
      <w:marLeft w:val="0"/>
      <w:marRight w:val="0"/>
      <w:marTop w:val="0"/>
      <w:marBottom w:val="0"/>
      <w:divBdr>
        <w:top w:val="none" w:sz="0" w:space="0" w:color="auto"/>
        <w:left w:val="none" w:sz="0" w:space="0" w:color="auto"/>
        <w:bottom w:val="none" w:sz="0" w:space="0" w:color="auto"/>
        <w:right w:val="none" w:sz="0" w:space="0" w:color="auto"/>
      </w:divBdr>
    </w:div>
    <w:div w:id="40176733">
      <w:bodyDiv w:val="1"/>
      <w:marLeft w:val="0"/>
      <w:marRight w:val="0"/>
      <w:marTop w:val="0"/>
      <w:marBottom w:val="0"/>
      <w:divBdr>
        <w:top w:val="none" w:sz="0" w:space="0" w:color="auto"/>
        <w:left w:val="none" w:sz="0" w:space="0" w:color="auto"/>
        <w:bottom w:val="none" w:sz="0" w:space="0" w:color="auto"/>
        <w:right w:val="none" w:sz="0" w:space="0" w:color="auto"/>
      </w:divBdr>
    </w:div>
    <w:div w:id="42170794">
      <w:bodyDiv w:val="1"/>
      <w:marLeft w:val="0"/>
      <w:marRight w:val="0"/>
      <w:marTop w:val="0"/>
      <w:marBottom w:val="0"/>
      <w:divBdr>
        <w:top w:val="none" w:sz="0" w:space="0" w:color="auto"/>
        <w:left w:val="none" w:sz="0" w:space="0" w:color="auto"/>
        <w:bottom w:val="none" w:sz="0" w:space="0" w:color="auto"/>
        <w:right w:val="none" w:sz="0" w:space="0" w:color="auto"/>
      </w:divBdr>
    </w:div>
    <w:div w:id="51738675">
      <w:bodyDiv w:val="1"/>
      <w:marLeft w:val="0"/>
      <w:marRight w:val="0"/>
      <w:marTop w:val="0"/>
      <w:marBottom w:val="0"/>
      <w:divBdr>
        <w:top w:val="none" w:sz="0" w:space="0" w:color="auto"/>
        <w:left w:val="none" w:sz="0" w:space="0" w:color="auto"/>
        <w:bottom w:val="none" w:sz="0" w:space="0" w:color="auto"/>
        <w:right w:val="none" w:sz="0" w:space="0" w:color="auto"/>
      </w:divBdr>
    </w:div>
    <w:div w:id="55711118">
      <w:bodyDiv w:val="1"/>
      <w:marLeft w:val="0"/>
      <w:marRight w:val="0"/>
      <w:marTop w:val="0"/>
      <w:marBottom w:val="0"/>
      <w:divBdr>
        <w:top w:val="none" w:sz="0" w:space="0" w:color="auto"/>
        <w:left w:val="none" w:sz="0" w:space="0" w:color="auto"/>
        <w:bottom w:val="none" w:sz="0" w:space="0" w:color="auto"/>
        <w:right w:val="none" w:sz="0" w:space="0" w:color="auto"/>
      </w:divBdr>
    </w:div>
    <w:div w:id="57243715">
      <w:bodyDiv w:val="1"/>
      <w:marLeft w:val="0"/>
      <w:marRight w:val="0"/>
      <w:marTop w:val="0"/>
      <w:marBottom w:val="0"/>
      <w:divBdr>
        <w:top w:val="none" w:sz="0" w:space="0" w:color="auto"/>
        <w:left w:val="none" w:sz="0" w:space="0" w:color="auto"/>
        <w:bottom w:val="none" w:sz="0" w:space="0" w:color="auto"/>
        <w:right w:val="none" w:sz="0" w:space="0" w:color="auto"/>
      </w:divBdr>
    </w:div>
    <w:div w:id="57945256">
      <w:bodyDiv w:val="1"/>
      <w:marLeft w:val="0"/>
      <w:marRight w:val="0"/>
      <w:marTop w:val="0"/>
      <w:marBottom w:val="0"/>
      <w:divBdr>
        <w:top w:val="none" w:sz="0" w:space="0" w:color="auto"/>
        <w:left w:val="none" w:sz="0" w:space="0" w:color="auto"/>
        <w:bottom w:val="none" w:sz="0" w:space="0" w:color="auto"/>
        <w:right w:val="none" w:sz="0" w:space="0" w:color="auto"/>
      </w:divBdr>
    </w:div>
    <w:div w:id="98529395">
      <w:bodyDiv w:val="1"/>
      <w:marLeft w:val="0"/>
      <w:marRight w:val="0"/>
      <w:marTop w:val="0"/>
      <w:marBottom w:val="0"/>
      <w:divBdr>
        <w:top w:val="none" w:sz="0" w:space="0" w:color="auto"/>
        <w:left w:val="none" w:sz="0" w:space="0" w:color="auto"/>
        <w:bottom w:val="none" w:sz="0" w:space="0" w:color="auto"/>
        <w:right w:val="none" w:sz="0" w:space="0" w:color="auto"/>
      </w:divBdr>
    </w:div>
    <w:div w:id="110586876">
      <w:bodyDiv w:val="1"/>
      <w:marLeft w:val="0"/>
      <w:marRight w:val="0"/>
      <w:marTop w:val="0"/>
      <w:marBottom w:val="0"/>
      <w:divBdr>
        <w:top w:val="none" w:sz="0" w:space="0" w:color="auto"/>
        <w:left w:val="none" w:sz="0" w:space="0" w:color="auto"/>
        <w:bottom w:val="none" w:sz="0" w:space="0" w:color="auto"/>
        <w:right w:val="none" w:sz="0" w:space="0" w:color="auto"/>
      </w:divBdr>
    </w:div>
    <w:div w:id="134228416">
      <w:bodyDiv w:val="1"/>
      <w:marLeft w:val="0"/>
      <w:marRight w:val="0"/>
      <w:marTop w:val="0"/>
      <w:marBottom w:val="0"/>
      <w:divBdr>
        <w:top w:val="none" w:sz="0" w:space="0" w:color="auto"/>
        <w:left w:val="none" w:sz="0" w:space="0" w:color="auto"/>
        <w:bottom w:val="none" w:sz="0" w:space="0" w:color="auto"/>
        <w:right w:val="none" w:sz="0" w:space="0" w:color="auto"/>
      </w:divBdr>
    </w:div>
    <w:div w:id="155272080">
      <w:bodyDiv w:val="1"/>
      <w:marLeft w:val="0"/>
      <w:marRight w:val="0"/>
      <w:marTop w:val="0"/>
      <w:marBottom w:val="0"/>
      <w:divBdr>
        <w:top w:val="none" w:sz="0" w:space="0" w:color="auto"/>
        <w:left w:val="none" w:sz="0" w:space="0" w:color="auto"/>
        <w:bottom w:val="none" w:sz="0" w:space="0" w:color="auto"/>
        <w:right w:val="none" w:sz="0" w:space="0" w:color="auto"/>
      </w:divBdr>
    </w:div>
    <w:div w:id="204954109">
      <w:bodyDiv w:val="1"/>
      <w:marLeft w:val="0"/>
      <w:marRight w:val="0"/>
      <w:marTop w:val="0"/>
      <w:marBottom w:val="0"/>
      <w:divBdr>
        <w:top w:val="none" w:sz="0" w:space="0" w:color="auto"/>
        <w:left w:val="none" w:sz="0" w:space="0" w:color="auto"/>
        <w:bottom w:val="none" w:sz="0" w:space="0" w:color="auto"/>
        <w:right w:val="none" w:sz="0" w:space="0" w:color="auto"/>
      </w:divBdr>
    </w:div>
    <w:div w:id="214774776">
      <w:bodyDiv w:val="1"/>
      <w:marLeft w:val="0"/>
      <w:marRight w:val="0"/>
      <w:marTop w:val="0"/>
      <w:marBottom w:val="0"/>
      <w:divBdr>
        <w:top w:val="none" w:sz="0" w:space="0" w:color="auto"/>
        <w:left w:val="none" w:sz="0" w:space="0" w:color="auto"/>
        <w:bottom w:val="none" w:sz="0" w:space="0" w:color="auto"/>
        <w:right w:val="none" w:sz="0" w:space="0" w:color="auto"/>
      </w:divBdr>
    </w:div>
    <w:div w:id="247275067">
      <w:bodyDiv w:val="1"/>
      <w:marLeft w:val="0"/>
      <w:marRight w:val="0"/>
      <w:marTop w:val="0"/>
      <w:marBottom w:val="0"/>
      <w:divBdr>
        <w:top w:val="none" w:sz="0" w:space="0" w:color="auto"/>
        <w:left w:val="none" w:sz="0" w:space="0" w:color="auto"/>
        <w:bottom w:val="none" w:sz="0" w:space="0" w:color="auto"/>
        <w:right w:val="none" w:sz="0" w:space="0" w:color="auto"/>
      </w:divBdr>
    </w:div>
    <w:div w:id="283464717">
      <w:bodyDiv w:val="1"/>
      <w:marLeft w:val="0"/>
      <w:marRight w:val="0"/>
      <w:marTop w:val="0"/>
      <w:marBottom w:val="0"/>
      <w:divBdr>
        <w:top w:val="none" w:sz="0" w:space="0" w:color="auto"/>
        <w:left w:val="none" w:sz="0" w:space="0" w:color="auto"/>
        <w:bottom w:val="none" w:sz="0" w:space="0" w:color="auto"/>
        <w:right w:val="none" w:sz="0" w:space="0" w:color="auto"/>
      </w:divBdr>
    </w:div>
    <w:div w:id="352267137">
      <w:bodyDiv w:val="1"/>
      <w:marLeft w:val="0"/>
      <w:marRight w:val="0"/>
      <w:marTop w:val="0"/>
      <w:marBottom w:val="0"/>
      <w:divBdr>
        <w:top w:val="none" w:sz="0" w:space="0" w:color="auto"/>
        <w:left w:val="none" w:sz="0" w:space="0" w:color="auto"/>
        <w:bottom w:val="none" w:sz="0" w:space="0" w:color="auto"/>
        <w:right w:val="none" w:sz="0" w:space="0" w:color="auto"/>
      </w:divBdr>
    </w:div>
    <w:div w:id="353121373">
      <w:bodyDiv w:val="1"/>
      <w:marLeft w:val="0"/>
      <w:marRight w:val="0"/>
      <w:marTop w:val="0"/>
      <w:marBottom w:val="0"/>
      <w:divBdr>
        <w:top w:val="none" w:sz="0" w:space="0" w:color="auto"/>
        <w:left w:val="none" w:sz="0" w:space="0" w:color="auto"/>
        <w:bottom w:val="none" w:sz="0" w:space="0" w:color="auto"/>
        <w:right w:val="none" w:sz="0" w:space="0" w:color="auto"/>
      </w:divBdr>
    </w:div>
    <w:div w:id="360013067">
      <w:bodyDiv w:val="1"/>
      <w:marLeft w:val="0"/>
      <w:marRight w:val="0"/>
      <w:marTop w:val="0"/>
      <w:marBottom w:val="0"/>
      <w:divBdr>
        <w:top w:val="none" w:sz="0" w:space="0" w:color="auto"/>
        <w:left w:val="none" w:sz="0" w:space="0" w:color="auto"/>
        <w:bottom w:val="none" w:sz="0" w:space="0" w:color="auto"/>
        <w:right w:val="none" w:sz="0" w:space="0" w:color="auto"/>
      </w:divBdr>
    </w:div>
    <w:div w:id="381832333">
      <w:bodyDiv w:val="1"/>
      <w:marLeft w:val="0"/>
      <w:marRight w:val="0"/>
      <w:marTop w:val="0"/>
      <w:marBottom w:val="0"/>
      <w:divBdr>
        <w:top w:val="none" w:sz="0" w:space="0" w:color="auto"/>
        <w:left w:val="none" w:sz="0" w:space="0" w:color="auto"/>
        <w:bottom w:val="none" w:sz="0" w:space="0" w:color="auto"/>
        <w:right w:val="none" w:sz="0" w:space="0" w:color="auto"/>
      </w:divBdr>
    </w:div>
    <w:div w:id="450561881">
      <w:bodyDiv w:val="1"/>
      <w:marLeft w:val="0"/>
      <w:marRight w:val="0"/>
      <w:marTop w:val="0"/>
      <w:marBottom w:val="0"/>
      <w:divBdr>
        <w:top w:val="none" w:sz="0" w:space="0" w:color="auto"/>
        <w:left w:val="none" w:sz="0" w:space="0" w:color="auto"/>
        <w:bottom w:val="none" w:sz="0" w:space="0" w:color="auto"/>
        <w:right w:val="none" w:sz="0" w:space="0" w:color="auto"/>
      </w:divBdr>
    </w:div>
    <w:div w:id="456534275">
      <w:bodyDiv w:val="1"/>
      <w:marLeft w:val="0"/>
      <w:marRight w:val="0"/>
      <w:marTop w:val="0"/>
      <w:marBottom w:val="0"/>
      <w:divBdr>
        <w:top w:val="none" w:sz="0" w:space="0" w:color="auto"/>
        <w:left w:val="none" w:sz="0" w:space="0" w:color="auto"/>
        <w:bottom w:val="none" w:sz="0" w:space="0" w:color="auto"/>
        <w:right w:val="none" w:sz="0" w:space="0" w:color="auto"/>
      </w:divBdr>
    </w:div>
    <w:div w:id="467089546">
      <w:bodyDiv w:val="1"/>
      <w:marLeft w:val="0"/>
      <w:marRight w:val="0"/>
      <w:marTop w:val="0"/>
      <w:marBottom w:val="0"/>
      <w:divBdr>
        <w:top w:val="none" w:sz="0" w:space="0" w:color="auto"/>
        <w:left w:val="none" w:sz="0" w:space="0" w:color="auto"/>
        <w:bottom w:val="none" w:sz="0" w:space="0" w:color="auto"/>
        <w:right w:val="none" w:sz="0" w:space="0" w:color="auto"/>
      </w:divBdr>
    </w:div>
    <w:div w:id="472219236">
      <w:bodyDiv w:val="1"/>
      <w:marLeft w:val="0"/>
      <w:marRight w:val="0"/>
      <w:marTop w:val="0"/>
      <w:marBottom w:val="0"/>
      <w:divBdr>
        <w:top w:val="none" w:sz="0" w:space="0" w:color="auto"/>
        <w:left w:val="none" w:sz="0" w:space="0" w:color="auto"/>
        <w:bottom w:val="none" w:sz="0" w:space="0" w:color="auto"/>
        <w:right w:val="none" w:sz="0" w:space="0" w:color="auto"/>
      </w:divBdr>
    </w:div>
    <w:div w:id="495847737">
      <w:bodyDiv w:val="1"/>
      <w:marLeft w:val="0"/>
      <w:marRight w:val="0"/>
      <w:marTop w:val="0"/>
      <w:marBottom w:val="0"/>
      <w:divBdr>
        <w:top w:val="none" w:sz="0" w:space="0" w:color="auto"/>
        <w:left w:val="none" w:sz="0" w:space="0" w:color="auto"/>
        <w:bottom w:val="none" w:sz="0" w:space="0" w:color="auto"/>
        <w:right w:val="none" w:sz="0" w:space="0" w:color="auto"/>
      </w:divBdr>
    </w:div>
    <w:div w:id="533230018">
      <w:bodyDiv w:val="1"/>
      <w:marLeft w:val="0"/>
      <w:marRight w:val="0"/>
      <w:marTop w:val="0"/>
      <w:marBottom w:val="0"/>
      <w:divBdr>
        <w:top w:val="none" w:sz="0" w:space="0" w:color="auto"/>
        <w:left w:val="none" w:sz="0" w:space="0" w:color="auto"/>
        <w:bottom w:val="none" w:sz="0" w:space="0" w:color="auto"/>
        <w:right w:val="none" w:sz="0" w:space="0" w:color="auto"/>
      </w:divBdr>
    </w:div>
    <w:div w:id="550386192">
      <w:bodyDiv w:val="1"/>
      <w:marLeft w:val="0"/>
      <w:marRight w:val="0"/>
      <w:marTop w:val="0"/>
      <w:marBottom w:val="0"/>
      <w:divBdr>
        <w:top w:val="none" w:sz="0" w:space="0" w:color="auto"/>
        <w:left w:val="none" w:sz="0" w:space="0" w:color="auto"/>
        <w:bottom w:val="none" w:sz="0" w:space="0" w:color="auto"/>
        <w:right w:val="none" w:sz="0" w:space="0" w:color="auto"/>
      </w:divBdr>
    </w:div>
    <w:div w:id="599678683">
      <w:bodyDiv w:val="1"/>
      <w:marLeft w:val="0"/>
      <w:marRight w:val="0"/>
      <w:marTop w:val="0"/>
      <w:marBottom w:val="0"/>
      <w:divBdr>
        <w:top w:val="none" w:sz="0" w:space="0" w:color="auto"/>
        <w:left w:val="none" w:sz="0" w:space="0" w:color="auto"/>
        <w:bottom w:val="none" w:sz="0" w:space="0" w:color="auto"/>
        <w:right w:val="none" w:sz="0" w:space="0" w:color="auto"/>
      </w:divBdr>
    </w:div>
    <w:div w:id="614100919">
      <w:bodyDiv w:val="1"/>
      <w:marLeft w:val="0"/>
      <w:marRight w:val="0"/>
      <w:marTop w:val="0"/>
      <w:marBottom w:val="0"/>
      <w:divBdr>
        <w:top w:val="none" w:sz="0" w:space="0" w:color="auto"/>
        <w:left w:val="none" w:sz="0" w:space="0" w:color="auto"/>
        <w:bottom w:val="none" w:sz="0" w:space="0" w:color="auto"/>
        <w:right w:val="none" w:sz="0" w:space="0" w:color="auto"/>
      </w:divBdr>
    </w:div>
    <w:div w:id="616177867">
      <w:bodyDiv w:val="1"/>
      <w:marLeft w:val="0"/>
      <w:marRight w:val="0"/>
      <w:marTop w:val="0"/>
      <w:marBottom w:val="0"/>
      <w:divBdr>
        <w:top w:val="none" w:sz="0" w:space="0" w:color="auto"/>
        <w:left w:val="none" w:sz="0" w:space="0" w:color="auto"/>
        <w:bottom w:val="none" w:sz="0" w:space="0" w:color="auto"/>
        <w:right w:val="none" w:sz="0" w:space="0" w:color="auto"/>
      </w:divBdr>
    </w:div>
    <w:div w:id="628556286">
      <w:bodyDiv w:val="1"/>
      <w:marLeft w:val="0"/>
      <w:marRight w:val="0"/>
      <w:marTop w:val="0"/>
      <w:marBottom w:val="0"/>
      <w:divBdr>
        <w:top w:val="none" w:sz="0" w:space="0" w:color="auto"/>
        <w:left w:val="none" w:sz="0" w:space="0" w:color="auto"/>
        <w:bottom w:val="none" w:sz="0" w:space="0" w:color="auto"/>
        <w:right w:val="none" w:sz="0" w:space="0" w:color="auto"/>
      </w:divBdr>
    </w:div>
    <w:div w:id="630399273">
      <w:bodyDiv w:val="1"/>
      <w:marLeft w:val="0"/>
      <w:marRight w:val="0"/>
      <w:marTop w:val="0"/>
      <w:marBottom w:val="0"/>
      <w:divBdr>
        <w:top w:val="none" w:sz="0" w:space="0" w:color="auto"/>
        <w:left w:val="none" w:sz="0" w:space="0" w:color="auto"/>
        <w:bottom w:val="none" w:sz="0" w:space="0" w:color="auto"/>
        <w:right w:val="none" w:sz="0" w:space="0" w:color="auto"/>
      </w:divBdr>
    </w:div>
    <w:div w:id="640617974">
      <w:bodyDiv w:val="1"/>
      <w:marLeft w:val="0"/>
      <w:marRight w:val="0"/>
      <w:marTop w:val="0"/>
      <w:marBottom w:val="0"/>
      <w:divBdr>
        <w:top w:val="none" w:sz="0" w:space="0" w:color="auto"/>
        <w:left w:val="none" w:sz="0" w:space="0" w:color="auto"/>
        <w:bottom w:val="none" w:sz="0" w:space="0" w:color="auto"/>
        <w:right w:val="none" w:sz="0" w:space="0" w:color="auto"/>
      </w:divBdr>
    </w:div>
    <w:div w:id="649745954">
      <w:bodyDiv w:val="1"/>
      <w:marLeft w:val="0"/>
      <w:marRight w:val="0"/>
      <w:marTop w:val="0"/>
      <w:marBottom w:val="0"/>
      <w:divBdr>
        <w:top w:val="none" w:sz="0" w:space="0" w:color="auto"/>
        <w:left w:val="none" w:sz="0" w:space="0" w:color="auto"/>
        <w:bottom w:val="none" w:sz="0" w:space="0" w:color="auto"/>
        <w:right w:val="none" w:sz="0" w:space="0" w:color="auto"/>
      </w:divBdr>
    </w:div>
    <w:div w:id="650448031">
      <w:bodyDiv w:val="1"/>
      <w:marLeft w:val="0"/>
      <w:marRight w:val="0"/>
      <w:marTop w:val="0"/>
      <w:marBottom w:val="0"/>
      <w:divBdr>
        <w:top w:val="none" w:sz="0" w:space="0" w:color="auto"/>
        <w:left w:val="none" w:sz="0" w:space="0" w:color="auto"/>
        <w:bottom w:val="none" w:sz="0" w:space="0" w:color="auto"/>
        <w:right w:val="none" w:sz="0" w:space="0" w:color="auto"/>
      </w:divBdr>
    </w:div>
    <w:div w:id="665933966">
      <w:bodyDiv w:val="1"/>
      <w:marLeft w:val="0"/>
      <w:marRight w:val="0"/>
      <w:marTop w:val="0"/>
      <w:marBottom w:val="0"/>
      <w:divBdr>
        <w:top w:val="none" w:sz="0" w:space="0" w:color="auto"/>
        <w:left w:val="none" w:sz="0" w:space="0" w:color="auto"/>
        <w:bottom w:val="none" w:sz="0" w:space="0" w:color="auto"/>
        <w:right w:val="none" w:sz="0" w:space="0" w:color="auto"/>
      </w:divBdr>
    </w:div>
    <w:div w:id="694354664">
      <w:bodyDiv w:val="1"/>
      <w:marLeft w:val="0"/>
      <w:marRight w:val="0"/>
      <w:marTop w:val="0"/>
      <w:marBottom w:val="0"/>
      <w:divBdr>
        <w:top w:val="none" w:sz="0" w:space="0" w:color="auto"/>
        <w:left w:val="none" w:sz="0" w:space="0" w:color="auto"/>
        <w:bottom w:val="none" w:sz="0" w:space="0" w:color="auto"/>
        <w:right w:val="none" w:sz="0" w:space="0" w:color="auto"/>
      </w:divBdr>
    </w:div>
    <w:div w:id="698359020">
      <w:bodyDiv w:val="1"/>
      <w:marLeft w:val="0"/>
      <w:marRight w:val="0"/>
      <w:marTop w:val="0"/>
      <w:marBottom w:val="0"/>
      <w:divBdr>
        <w:top w:val="none" w:sz="0" w:space="0" w:color="auto"/>
        <w:left w:val="none" w:sz="0" w:space="0" w:color="auto"/>
        <w:bottom w:val="none" w:sz="0" w:space="0" w:color="auto"/>
        <w:right w:val="none" w:sz="0" w:space="0" w:color="auto"/>
      </w:divBdr>
    </w:div>
    <w:div w:id="742142532">
      <w:bodyDiv w:val="1"/>
      <w:marLeft w:val="0"/>
      <w:marRight w:val="0"/>
      <w:marTop w:val="0"/>
      <w:marBottom w:val="0"/>
      <w:divBdr>
        <w:top w:val="none" w:sz="0" w:space="0" w:color="auto"/>
        <w:left w:val="none" w:sz="0" w:space="0" w:color="auto"/>
        <w:bottom w:val="none" w:sz="0" w:space="0" w:color="auto"/>
        <w:right w:val="none" w:sz="0" w:space="0" w:color="auto"/>
      </w:divBdr>
    </w:div>
    <w:div w:id="748388127">
      <w:bodyDiv w:val="1"/>
      <w:marLeft w:val="0"/>
      <w:marRight w:val="0"/>
      <w:marTop w:val="0"/>
      <w:marBottom w:val="0"/>
      <w:divBdr>
        <w:top w:val="none" w:sz="0" w:space="0" w:color="auto"/>
        <w:left w:val="none" w:sz="0" w:space="0" w:color="auto"/>
        <w:bottom w:val="none" w:sz="0" w:space="0" w:color="auto"/>
        <w:right w:val="none" w:sz="0" w:space="0" w:color="auto"/>
      </w:divBdr>
    </w:div>
    <w:div w:id="768699407">
      <w:bodyDiv w:val="1"/>
      <w:marLeft w:val="0"/>
      <w:marRight w:val="0"/>
      <w:marTop w:val="0"/>
      <w:marBottom w:val="0"/>
      <w:divBdr>
        <w:top w:val="none" w:sz="0" w:space="0" w:color="auto"/>
        <w:left w:val="none" w:sz="0" w:space="0" w:color="auto"/>
        <w:bottom w:val="none" w:sz="0" w:space="0" w:color="auto"/>
        <w:right w:val="none" w:sz="0" w:space="0" w:color="auto"/>
      </w:divBdr>
    </w:div>
    <w:div w:id="786392204">
      <w:bodyDiv w:val="1"/>
      <w:marLeft w:val="0"/>
      <w:marRight w:val="0"/>
      <w:marTop w:val="0"/>
      <w:marBottom w:val="0"/>
      <w:divBdr>
        <w:top w:val="none" w:sz="0" w:space="0" w:color="auto"/>
        <w:left w:val="none" w:sz="0" w:space="0" w:color="auto"/>
        <w:bottom w:val="none" w:sz="0" w:space="0" w:color="auto"/>
        <w:right w:val="none" w:sz="0" w:space="0" w:color="auto"/>
      </w:divBdr>
    </w:div>
    <w:div w:id="792216864">
      <w:bodyDiv w:val="1"/>
      <w:marLeft w:val="0"/>
      <w:marRight w:val="0"/>
      <w:marTop w:val="0"/>
      <w:marBottom w:val="0"/>
      <w:divBdr>
        <w:top w:val="none" w:sz="0" w:space="0" w:color="auto"/>
        <w:left w:val="none" w:sz="0" w:space="0" w:color="auto"/>
        <w:bottom w:val="none" w:sz="0" w:space="0" w:color="auto"/>
        <w:right w:val="none" w:sz="0" w:space="0" w:color="auto"/>
      </w:divBdr>
    </w:div>
    <w:div w:id="795611057">
      <w:bodyDiv w:val="1"/>
      <w:marLeft w:val="0"/>
      <w:marRight w:val="0"/>
      <w:marTop w:val="0"/>
      <w:marBottom w:val="0"/>
      <w:divBdr>
        <w:top w:val="none" w:sz="0" w:space="0" w:color="auto"/>
        <w:left w:val="none" w:sz="0" w:space="0" w:color="auto"/>
        <w:bottom w:val="none" w:sz="0" w:space="0" w:color="auto"/>
        <w:right w:val="none" w:sz="0" w:space="0" w:color="auto"/>
      </w:divBdr>
    </w:div>
    <w:div w:id="806432808">
      <w:bodyDiv w:val="1"/>
      <w:marLeft w:val="0"/>
      <w:marRight w:val="0"/>
      <w:marTop w:val="0"/>
      <w:marBottom w:val="0"/>
      <w:divBdr>
        <w:top w:val="none" w:sz="0" w:space="0" w:color="auto"/>
        <w:left w:val="none" w:sz="0" w:space="0" w:color="auto"/>
        <w:bottom w:val="none" w:sz="0" w:space="0" w:color="auto"/>
        <w:right w:val="none" w:sz="0" w:space="0" w:color="auto"/>
      </w:divBdr>
    </w:div>
    <w:div w:id="833690324">
      <w:bodyDiv w:val="1"/>
      <w:marLeft w:val="0"/>
      <w:marRight w:val="0"/>
      <w:marTop w:val="0"/>
      <w:marBottom w:val="0"/>
      <w:divBdr>
        <w:top w:val="none" w:sz="0" w:space="0" w:color="auto"/>
        <w:left w:val="none" w:sz="0" w:space="0" w:color="auto"/>
        <w:bottom w:val="none" w:sz="0" w:space="0" w:color="auto"/>
        <w:right w:val="none" w:sz="0" w:space="0" w:color="auto"/>
      </w:divBdr>
    </w:div>
    <w:div w:id="838233374">
      <w:bodyDiv w:val="1"/>
      <w:marLeft w:val="0"/>
      <w:marRight w:val="0"/>
      <w:marTop w:val="0"/>
      <w:marBottom w:val="0"/>
      <w:divBdr>
        <w:top w:val="none" w:sz="0" w:space="0" w:color="auto"/>
        <w:left w:val="none" w:sz="0" w:space="0" w:color="auto"/>
        <w:bottom w:val="none" w:sz="0" w:space="0" w:color="auto"/>
        <w:right w:val="none" w:sz="0" w:space="0" w:color="auto"/>
      </w:divBdr>
    </w:div>
    <w:div w:id="878323846">
      <w:bodyDiv w:val="1"/>
      <w:marLeft w:val="0"/>
      <w:marRight w:val="0"/>
      <w:marTop w:val="0"/>
      <w:marBottom w:val="0"/>
      <w:divBdr>
        <w:top w:val="none" w:sz="0" w:space="0" w:color="auto"/>
        <w:left w:val="none" w:sz="0" w:space="0" w:color="auto"/>
        <w:bottom w:val="none" w:sz="0" w:space="0" w:color="auto"/>
        <w:right w:val="none" w:sz="0" w:space="0" w:color="auto"/>
      </w:divBdr>
    </w:div>
    <w:div w:id="879514633">
      <w:bodyDiv w:val="1"/>
      <w:marLeft w:val="0"/>
      <w:marRight w:val="0"/>
      <w:marTop w:val="0"/>
      <w:marBottom w:val="0"/>
      <w:divBdr>
        <w:top w:val="none" w:sz="0" w:space="0" w:color="auto"/>
        <w:left w:val="none" w:sz="0" w:space="0" w:color="auto"/>
        <w:bottom w:val="none" w:sz="0" w:space="0" w:color="auto"/>
        <w:right w:val="none" w:sz="0" w:space="0" w:color="auto"/>
      </w:divBdr>
    </w:div>
    <w:div w:id="927615318">
      <w:bodyDiv w:val="1"/>
      <w:marLeft w:val="0"/>
      <w:marRight w:val="0"/>
      <w:marTop w:val="0"/>
      <w:marBottom w:val="0"/>
      <w:divBdr>
        <w:top w:val="none" w:sz="0" w:space="0" w:color="auto"/>
        <w:left w:val="none" w:sz="0" w:space="0" w:color="auto"/>
        <w:bottom w:val="none" w:sz="0" w:space="0" w:color="auto"/>
        <w:right w:val="none" w:sz="0" w:space="0" w:color="auto"/>
      </w:divBdr>
    </w:div>
    <w:div w:id="1045566809">
      <w:bodyDiv w:val="1"/>
      <w:marLeft w:val="0"/>
      <w:marRight w:val="0"/>
      <w:marTop w:val="0"/>
      <w:marBottom w:val="0"/>
      <w:divBdr>
        <w:top w:val="none" w:sz="0" w:space="0" w:color="auto"/>
        <w:left w:val="none" w:sz="0" w:space="0" w:color="auto"/>
        <w:bottom w:val="none" w:sz="0" w:space="0" w:color="auto"/>
        <w:right w:val="none" w:sz="0" w:space="0" w:color="auto"/>
      </w:divBdr>
    </w:div>
    <w:div w:id="1049843772">
      <w:bodyDiv w:val="1"/>
      <w:marLeft w:val="0"/>
      <w:marRight w:val="0"/>
      <w:marTop w:val="0"/>
      <w:marBottom w:val="0"/>
      <w:divBdr>
        <w:top w:val="none" w:sz="0" w:space="0" w:color="auto"/>
        <w:left w:val="none" w:sz="0" w:space="0" w:color="auto"/>
        <w:bottom w:val="none" w:sz="0" w:space="0" w:color="auto"/>
        <w:right w:val="none" w:sz="0" w:space="0" w:color="auto"/>
      </w:divBdr>
    </w:div>
    <w:div w:id="1068040420">
      <w:bodyDiv w:val="1"/>
      <w:marLeft w:val="0"/>
      <w:marRight w:val="0"/>
      <w:marTop w:val="0"/>
      <w:marBottom w:val="0"/>
      <w:divBdr>
        <w:top w:val="none" w:sz="0" w:space="0" w:color="auto"/>
        <w:left w:val="none" w:sz="0" w:space="0" w:color="auto"/>
        <w:bottom w:val="none" w:sz="0" w:space="0" w:color="auto"/>
        <w:right w:val="none" w:sz="0" w:space="0" w:color="auto"/>
      </w:divBdr>
    </w:div>
    <w:div w:id="1087339699">
      <w:bodyDiv w:val="1"/>
      <w:marLeft w:val="0"/>
      <w:marRight w:val="0"/>
      <w:marTop w:val="0"/>
      <w:marBottom w:val="0"/>
      <w:divBdr>
        <w:top w:val="none" w:sz="0" w:space="0" w:color="auto"/>
        <w:left w:val="none" w:sz="0" w:space="0" w:color="auto"/>
        <w:bottom w:val="none" w:sz="0" w:space="0" w:color="auto"/>
        <w:right w:val="none" w:sz="0" w:space="0" w:color="auto"/>
      </w:divBdr>
    </w:div>
    <w:div w:id="1095173041">
      <w:bodyDiv w:val="1"/>
      <w:marLeft w:val="0"/>
      <w:marRight w:val="0"/>
      <w:marTop w:val="0"/>
      <w:marBottom w:val="0"/>
      <w:divBdr>
        <w:top w:val="none" w:sz="0" w:space="0" w:color="auto"/>
        <w:left w:val="none" w:sz="0" w:space="0" w:color="auto"/>
        <w:bottom w:val="none" w:sz="0" w:space="0" w:color="auto"/>
        <w:right w:val="none" w:sz="0" w:space="0" w:color="auto"/>
      </w:divBdr>
    </w:div>
    <w:div w:id="1130056922">
      <w:bodyDiv w:val="1"/>
      <w:marLeft w:val="0"/>
      <w:marRight w:val="0"/>
      <w:marTop w:val="0"/>
      <w:marBottom w:val="0"/>
      <w:divBdr>
        <w:top w:val="none" w:sz="0" w:space="0" w:color="auto"/>
        <w:left w:val="none" w:sz="0" w:space="0" w:color="auto"/>
        <w:bottom w:val="none" w:sz="0" w:space="0" w:color="auto"/>
        <w:right w:val="none" w:sz="0" w:space="0" w:color="auto"/>
      </w:divBdr>
    </w:div>
    <w:div w:id="1136408662">
      <w:bodyDiv w:val="1"/>
      <w:marLeft w:val="0"/>
      <w:marRight w:val="0"/>
      <w:marTop w:val="0"/>
      <w:marBottom w:val="0"/>
      <w:divBdr>
        <w:top w:val="none" w:sz="0" w:space="0" w:color="auto"/>
        <w:left w:val="none" w:sz="0" w:space="0" w:color="auto"/>
        <w:bottom w:val="none" w:sz="0" w:space="0" w:color="auto"/>
        <w:right w:val="none" w:sz="0" w:space="0" w:color="auto"/>
      </w:divBdr>
    </w:div>
    <w:div w:id="1201747841">
      <w:bodyDiv w:val="1"/>
      <w:marLeft w:val="0"/>
      <w:marRight w:val="0"/>
      <w:marTop w:val="0"/>
      <w:marBottom w:val="0"/>
      <w:divBdr>
        <w:top w:val="none" w:sz="0" w:space="0" w:color="auto"/>
        <w:left w:val="none" w:sz="0" w:space="0" w:color="auto"/>
        <w:bottom w:val="none" w:sz="0" w:space="0" w:color="auto"/>
        <w:right w:val="none" w:sz="0" w:space="0" w:color="auto"/>
      </w:divBdr>
    </w:div>
    <w:div w:id="1219318706">
      <w:bodyDiv w:val="1"/>
      <w:marLeft w:val="0"/>
      <w:marRight w:val="0"/>
      <w:marTop w:val="0"/>
      <w:marBottom w:val="0"/>
      <w:divBdr>
        <w:top w:val="none" w:sz="0" w:space="0" w:color="auto"/>
        <w:left w:val="none" w:sz="0" w:space="0" w:color="auto"/>
        <w:bottom w:val="none" w:sz="0" w:space="0" w:color="auto"/>
        <w:right w:val="none" w:sz="0" w:space="0" w:color="auto"/>
      </w:divBdr>
    </w:div>
    <w:div w:id="1255167147">
      <w:bodyDiv w:val="1"/>
      <w:marLeft w:val="0"/>
      <w:marRight w:val="0"/>
      <w:marTop w:val="0"/>
      <w:marBottom w:val="0"/>
      <w:divBdr>
        <w:top w:val="none" w:sz="0" w:space="0" w:color="auto"/>
        <w:left w:val="none" w:sz="0" w:space="0" w:color="auto"/>
        <w:bottom w:val="none" w:sz="0" w:space="0" w:color="auto"/>
        <w:right w:val="none" w:sz="0" w:space="0" w:color="auto"/>
      </w:divBdr>
    </w:div>
    <w:div w:id="1280183236">
      <w:bodyDiv w:val="1"/>
      <w:marLeft w:val="0"/>
      <w:marRight w:val="0"/>
      <w:marTop w:val="0"/>
      <w:marBottom w:val="0"/>
      <w:divBdr>
        <w:top w:val="none" w:sz="0" w:space="0" w:color="auto"/>
        <w:left w:val="none" w:sz="0" w:space="0" w:color="auto"/>
        <w:bottom w:val="none" w:sz="0" w:space="0" w:color="auto"/>
        <w:right w:val="none" w:sz="0" w:space="0" w:color="auto"/>
      </w:divBdr>
    </w:div>
    <w:div w:id="1299264350">
      <w:bodyDiv w:val="1"/>
      <w:marLeft w:val="0"/>
      <w:marRight w:val="0"/>
      <w:marTop w:val="0"/>
      <w:marBottom w:val="0"/>
      <w:divBdr>
        <w:top w:val="none" w:sz="0" w:space="0" w:color="auto"/>
        <w:left w:val="none" w:sz="0" w:space="0" w:color="auto"/>
        <w:bottom w:val="none" w:sz="0" w:space="0" w:color="auto"/>
        <w:right w:val="none" w:sz="0" w:space="0" w:color="auto"/>
      </w:divBdr>
    </w:div>
    <w:div w:id="1303727946">
      <w:bodyDiv w:val="1"/>
      <w:marLeft w:val="0"/>
      <w:marRight w:val="0"/>
      <w:marTop w:val="0"/>
      <w:marBottom w:val="0"/>
      <w:divBdr>
        <w:top w:val="none" w:sz="0" w:space="0" w:color="auto"/>
        <w:left w:val="none" w:sz="0" w:space="0" w:color="auto"/>
        <w:bottom w:val="none" w:sz="0" w:space="0" w:color="auto"/>
        <w:right w:val="none" w:sz="0" w:space="0" w:color="auto"/>
      </w:divBdr>
    </w:div>
    <w:div w:id="1333069515">
      <w:bodyDiv w:val="1"/>
      <w:marLeft w:val="0"/>
      <w:marRight w:val="0"/>
      <w:marTop w:val="0"/>
      <w:marBottom w:val="0"/>
      <w:divBdr>
        <w:top w:val="none" w:sz="0" w:space="0" w:color="auto"/>
        <w:left w:val="none" w:sz="0" w:space="0" w:color="auto"/>
        <w:bottom w:val="none" w:sz="0" w:space="0" w:color="auto"/>
        <w:right w:val="none" w:sz="0" w:space="0" w:color="auto"/>
      </w:divBdr>
    </w:div>
    <w:div w:id="1335183742">
      <w:bodyDiv w:val="1"/>
      <w:marLeft w:val="0"/>
      <w:marRight w:val="0"/>
      <w:marTop w:val="0"/>
      <w:marBottom w:val="0"/>
      <w:divBdr>
        <w:top w:val="none" w:sz="0" w:space="0" w:color="auto"/>
        <w:left w:val="none" w:sz="0" w:space="0" w:color="auto"/>
        <w:bottom w:val="none" w:sz="0" w:space="0" w:color="auto"/>
        <w:right w:val="none" w:sz="0" w:space="0" w:color="auto"/>
      </w:divBdr>
    </w:div>
    <w:div w:id="1337808651">
      <w:bodyDiv w:val="1"/>
      <w:marLeft w:val="0"/>
      <w:marRight w:val="0"/>
      <w:marTop w:val="0"/>
      <w:marBottom w:val="0"/>
      <w:divBdr>
        <w:top w:val="none" w:sz="0" w:space="0" w:color="auto"/>
        <w:left w:val="none" w:sz="0" w:space="0" w:color="auto"/>
        <w:bottom w:val="none" w:sz="0" w:space="0" w:color="auto"/>
        <w:right w:val="none" w:sz="0" w:space="0" w:color="auto"/>
      </w:divBdr>
    </w:div>
    <w:div w:id="1342125737">
      <w:bodyDiv w:val="1"/>
      <w:marLeft w:val="0"/>
      <w:marRight w:val="0"/>
      <w:marTop w:val="0"/>
      <w:marBottom w:val="0"/>
      <w:divBdr>
        <w:top w:val="none" w:sz="0" w:space="0" w:color="auto"/>
        <w:left w:val="none" w:sz="0" w:space="0" w:color="auto"/>
        <w:bottom w:val="none" w:sz="0" w:space="0" w:color="auto"/>
        <w:right w:val="none" w:sz="0" w:space="0" w:color="auto"/>
      </w:divBdr>
    </w:div>
    <w:div w:id="1342439673">
      <w:bodyDiv w:val="1"/>
      <w:marLeft w:val="0"/>
      <w:marRight w:val="0"/>
      <w:marTop w:val="0"/>
      <w:marBottom w:val="0"/>
      <w:divBdr>
        <w:top w:val="none" w:sz="0" w:space="0" w:color="auto"/>
        <w:left w:val="none" w:sz="0" w:space="0" w:color="auto"/>
        <w:bottom w:val="none" w:sz="0" w:space="0" w:color="auto"/>
        <w:right w:val="none" w:sz="0" w:space="0" w:color="auto"/>
      </w:divBdr>
    </w:div>
    <w:div w:id="1371609823">
      <w:bodyDiv w:val="1"/>
      <w:marLeft w:val="0"/>
      <w:marRight w:val="0"/>
      <w:marTop w:val="0"/>
      <w:marBottom w:val="0"/>
      <w:divBdr>
        <w:top w:val="none" w:sz="0" w:space="0" w:color="auto"/>
        <w:left w:val="none" w:sz="0" w:space="0" w:color="auto"/>
        <w:bottom w:val="none" w:sz="0" w:space="0" w:color="auto"/>
        <w:right w:val="none" w:sz="0" w:space="0" w:color="auto"/>
      </w:divBdr>
    </w:div>
    <w:div w:id="1397556787">
      <w:bodyDiv w:val="1"/>
      <w:marLeft w:val="0"/>
      <w:marRight w:val="0"/>
      <w:marTop w:val="0"/>
      <w:marBottom w:val="0"/>
      <w:divBdr>
        <w:top w:val="none" w:sz="0" w:space="0" w:color="auto"/>
        <w:left w:val="none" w:sz="0" w:space="0" w:color="auto"/>
        <w:bottom w:val="none" w:sz="0" w:space="0" w:color="auto"/>
        <w:right w:val="none" w:sz="0" w:space="0" w:color="auto"/>
      </w:divBdr>
    </w:div>
    <w:div w:id="1401831968">
      <w:bodyDiv w:val="1"/>
      <w:marLeft w:val="0"/>
      <w:marRight w:val="0"/>
      <w:marTop w:val="0"/>
      <w:marBottom w:val="0"/>
      <w:divBdr>
        <w:top w:val="none" w:sz="0" w:space="0" w:color="auto"/>
        <w:left w:val="none" w:sz="0" w:space="0" w:color="auto"/>
        <w:bottom w:val="none" w:sz="0" w:space="0" w:color="auto"/>
        <w:right w:val="none" w:sz="0" w:space="0" w:color="auto"/>
      </w:divBdr>
    </w:div>
    <w:div w:id="1423795130">
      <w:bodyDiv w:val="1"/>
      <w:marLeft w:val="0"/>
      <w:marRight w:val="0"/>
      <w:marTop w:val="0"/>
      <w:marBottom w:val="0"/>
      <w:divBdr>
        <w:top w:val="none" w:sz="0" w:space="0" w:color="auto"/>
        <w:left w:val="none" w:sz="0" w:space="0" w:color="auto"/>
        <w:bottom w:val="none" w:sz="0" w:space="0" w:color="auto"/>
        <w:right w:val="none" w:sz="0" w:space="0" w:color="auto"/>
      </w:divBdr>
    </w:div>
    <w:div w:id="1429765793">
      <w:bodyDiv w:val="1"/>
      <w:marLeft w:val="0"/>
      <w:marRight w:val="0"/>
      <w:marTop w:val="0"/>
      <w:marBottom w:val="0"/>
      <w:divBdr>
        <w:top w:val="none" w:sz="0" w:space="0" w:color="auto"/>
        <w:left w:val="none" w:sz="0" w:space="0" w:color="auto"/>
        <w:bottom w:val="none" w:sz="0" w:space="0" w:color="auto"/>
        <w:right w:val="none" w:sz="0" w:space="0" w:color="auto"/>
      </w:divBdr>
    </w:div>
    <w:div w:id="1458060526">
      <w:bodyDiv w:val="1"/>
      <w:marLeft w:val="0"/>
      <w:marRight w:val="0"/>
      <w:marTop w:val="0"/>
      <w:marBottom w:val="0"/>
      <w:divBdr>
        <w:top w:val="none" w:sz="0" w:space="0" w:color="auto"/>
        <w:left w:val="none" w:sz="0" w:space="0" w:color="auto"/>
        <w:bottom w:val="none" w:sz="0" w:space="0" w:color="auto"/>
        <w:right w:val="none" w:sz="0" w:space="0" w:color="auto"/>
      </w:divBdr>
    </w:div>
    <w:div w:id="1488663674">
      <w:bodyDiv w:val="1"/>
      <w:marLeft w:val="0"/>
      <w:marRight w:val="0"/>
      <w:marTop w:val="0"/>
      <w:marBottom w:val="0"/>
      <w:divBdr>
        <w:top w:val="none" w:sz="0" w:space="0" w:color="auto"/>
        <w:left w:val="none" w:sz="0" w:space="0" w:color="auto"/>
        <w:bottom w:val="none" w:sz="0" w:space="0" w:color="auto"/>
        <w:right w:val="none" w:sz="0" w:space="0" w:color="auto"/>
      </w:divBdr>
    </w:div>
    <w:div w:id="1517042051">
      <w:bodyDiv w:val="1"/>
      <w:marLeft w:val="0"/>
      <w:marRight w:val="0"/>
      <w:marTop w:val="0"/>
      <w:marBottom w:val="0"/>
      <w:divBdr>
        <w:top w:val="none" w:sz="0" w:space="0" w:color="auto"/>
        <w:left w:val="none" w:sz="0" w:space="0" w:color="auto"/>
        <w:bottom w:val="none" w:sz="0" w:space="0" w:color="auto"/>
        <w:right w:val="none" w:sz="0" w:space="0" w:color="auto"/>
      </w:divBdr>
    </w:div>
    <w:div w:id="1518959044">
      <w:bodyDiv w:val="1"/>
      <w:marLeft w:val="0"/>
      <w:marRight w:val="0"/>
      <w:marTop w:val="0"/>
      <w:marBottom w:val="0"/>
      <w:divBdr>
        <w:top w:val="none" w:sz="0" w:space="0" w:color="auto"/>
        <w:left w:val="none" w:sz="0" w:space="0" w:color="auto"/>
        <w:bottom w:val="none" w:sz="0" w:space="0" w:color="auto"/>
        <w:right w:val="none" w:sz="0" w:space="0" w:color="auto"/>
      </w:divBdr>
    </w:div>
    <w:div w:id="1519390271">
      <w:bodyDiv w:val="1"/>
      <w:marLeft w:val="0"/>
      <w:marRight w:val="0"/>
      <w:marTop w:val="0"/>
      <w:marBottom w:val="0"/>
      <w:divBdr>
        <w:top w:val="none" w:sz="0" w:space="0" w:color="auto"/>
        <w:left w:val="none" w:sz="0" w:space="0" w:color="auto"/>
        <w:bottom w:val="none" w:sz="0" w:space="0" w:color="auto"/>
        <w:right w:val="none" w:sz="0" w:space="0" w:color="auto"/>
      </w:divBdr>
    </w:div>
    <w:div w:id="1521163698">
      <w:bodyDiv w:val="1"/>
      <w:marLeft w:val="0"/>
      <w:marRight w:val="0"/>
      <w:marTop w:val="0"/>
      <w:marBottom w:val="0"/>
      <w:divBdr>
        <w:top w:val="none" w:sz="0" w:space="0" w:color="auto"/>
        <w:left w:val="none" w:sz="0" w:space="0" w:color="auto"/>
        <w:bottom w:val="none" w:sz="0" w:space="0" w:color="auto"/>
        <w:right w:val="none" w:sz="0" w:space="0" w:color="auto"/>
      </w:divBdr>
    </w:div>
    <w:div w:id="1530414320">
      <w:bodyDiv w:val="1"/>
      <w:marLeft w:val="0"/>
      <w:marRight w:val="0"/>
      <w:marTop w:val="0"/>
      <w:marBottom w:val="0"/>
      <w:divBdr>
        <w:top w:val="none" w:sz="0" w:space="0" w:color="auto"/>
        <w:left w:val="none" w:sz="0" w:space="0" w:color="auto"/>
        <w:bottom w:val="none" w:sz="0" w:space="0" w:color="auto"/>
        <w:right w:val="none" w:sz="0" w:space="0" w:color="auto"/>
      </w:divBdr>
    </w:div>
    <w:div w:id="1532453829">
      <w:bodyDiv w:val="1"/>
      <w:marLeft w:val="0"/>
      <w:marRight w:val="0"/>
      <w:marTop w:val="0"/>
      <w:marBottom w:val="0"/>
      <w:divBdr>
        <w:top w:val="none" w:sz="0" w:space="0" w:color="auto"/>
        <w:left w:val="none" w:sz="0" w:space="0" w:color="auto"/>
        <w:bottom w:val="none" w:sz="0" w:space="0" w:color="auto"/>
        <w:right w:val="none" w:sz="0" w:space="0" w:color="auto"/>
      </w:divBdr>
    </w:div>
    <w:div w:id="1545823172">
      <w:bodyDiv w:val="1"/>
      <w:marLeft w:val="0"/>
      <w:marRight w:val="0"/>
      <w:marTop w:val="0"/>
      <w:marBottom w:val="0"/>
      <w:divBdr>
        <w:top w:val="none" w:sz="0" w:space="0" w:color="auto"/>
        <w:left w:val="none" w:sz="0" w:space="0" w:color="auto"/>
        <w:bottom w:val="none" w:sz="0" w:space="0" w:color="auto"/>
        <w:right w:val="none" w:sz="0" w:space="0" w:color="auto"/>
      </w:divBdr>
    </w:div>
    <w:div w:id="1571037443">
      <w:bodyDiv w:val="1"/>
      <w:marLeft w:val="0"/>
      <w:marRight w:val="0"/>
      <w:marTop w:val="0"/>
      <w:marBottom w:val="0"/>
      <w:divBdr>
        <w:top w:val="none" w:sz="0" w:space="0" w:color="auto"/>
        <w:left w:val="none" w:sz="0" w:space="0" w:color="auto"/>
        <w:bottom w:val="none" w:sz="0" w:space="0" w:color="auto"/>
        <w:right w:val="none" w:sz="0" w:space="0" w:color="auto"/>
      </w:divBdr>
    </w:div>
    <w:div w:id="1587228542">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67511557">
      <w:bodyDiv w:val="1"/>
      <w:marLeft w:val="0"/>
      <w:marRight w:val="0"/>
      <w:marTop w:val="0"/>
      <w:marBottom w:val="0"/>
      <w:divBdr>
        <w:top w:val="none" w:sz="0" w:space="0" w:color="auto"/>
        <w:left w:val="none" w:sz="0" w:space="0" w:color="auto"/>
        <w:bottom w:val="none" w:sz="0" w:space="0" w:color="auto"/>
        <w:right w:val="none" w:sz="0" w:space="0" w:color="auto"/>
      </w:divBdr>
    </w:div>
    <w:div w:id="1677000991">
      <w:bodyDiv w:val="1"/>
      <w:marLeft w:val="0"/>
      <w:marRight w:val="0"/>
      <w:marTop w:val="0"/>
      <w:marBottom w:val="0"/>
      <w:divBdr>
        <w:top w:val="none" w:sz="0" w:space="0" w:color="auto"/>
        <w:left w:val="none" w:sz="0" w:space="0" w:color="auto"/>
        <w:bottom w:val="none" w:sz="0" w:space="0" w:color="auto"/>
        <w:right w:val="none" w:sz="0" w:space="0" w:color="auto"/>
      </w:divBdr>
    </w:div>
    <w:div w:id="1702514320">
      <w:bodyDiv w:val="1"/>
      <w:marLeft w:val="0"/>
      <w:marRight w:val="0"/>
      <w:marTop w:val="0"/>
      <w:marBottom w:val="0"/>
      <w:divBdr>
        <w:top w:val="none" w:sz="0" w:space="0" w:color="auto"/>
        <w:left w:val="none" w:sz="0" w:space="0" w:color="auto"/>
        <w:bottom w:val="none" w:sz="0" w:space="0" w:color="auto"/>
        <w:right w:val="none" w:sz="0" w:space="0" w:color="auto"/>
      </w:divBdr>
    </w:div>
    <w:div w:id="1708291899">
      <w:bodyDiv w:val="1"/>
      <w:marLeft w:val="0"/>
      <w:marRight w:val="0"/>
      <w:marTop w:val="0"/>
      <w:marBottom w:val="0"/>
      <w:divBdr>
        <w:top w:val="none" w:sz="0" w:space="0" w:color="auto"/>
        <w:left w:val="none" w:sz="0" w:space="0" w:color="auto"/>
        <w:bottom w:val="none" w:sz="0" w:space="0" w:color="auto"/>
        <w:right w:val="none" w:sz="0" w:space="0" w:color="auto"/>
      </w:divBdr>
    </w:div>
    <w:div w:id="1764645207">
      <w:bodyDiv w:val="1"/>
      <w:marLeft w:val="0"/>
      <w:marRight w:val="0"/>
      <w:marTop w:val="0"/>
      <w:marBottom w:val="0"/>
      <w:divBdr>
        <w:top w:val="none" w:sz="0" w:space="0" w:color="auto"/>
        <w:left w:val="none" w:sz="0" w:space="0" w:color="auto"/>
        <w:bottom w:val="none" w:sz="0" w:space="0" w:color="auto"/>
        <w:right w:val="none" w:sz="0" w:space="0" w:color="auto"/>
      </w:divBdr>
    </w:div>
    <w:div w:id="1771464755">
      <w:bodyDiv w:val="1"/>
      <w:marLeft w:val="0"/>
      <w:marRight w:val="0"/>
      <w:marTop w:val="0"/>
      <w:marBottom w:val="0"/>
      <w:divBdr>
        <w:top w:val="none" w:sz="0" w:space="0" w:color="auto"/>
        <w:left w:val="none" w:sz="0" w:space="0" w:color="auto"/>
        <w:bottom w:val="none" w:sz="0" w:space="0" w:color="auto"/>
        <w:right w:val="none" w:sz="0" w:space="0" w:color="auto"/>
      </w:divBdr>
    </w:div>
    <w:div w:id="1816751201">
      <w:bodyDiv w:val="1"/>
      <w:marLeft w:val="0"/>
      <w:marRight w:val="0"/>
      <w:marTop w:val="0"/>
      <w:marBottom w:val="0"/>
      <w:divBdr>
        <w:top w:val="none" w:sz="0" w:space="0" w:color="auto"/>
        <w:left w:val="none" w:sz="0" w:space="0" w:color="auto"/>
        <w:bottom w:val="none" w:sz="0" w:space="0" w:color="auto"/>
        <w:right w:val="none" w:sz="0" w:space="0" w:color="auto"/>
      </w:divBdr>
    </w:div>
    <w:div w:id="1819422667">
      <w:bodyDiv w:val="1"/>
      <w:marLeft w:val="0"/>
      <w:marRight w:val="0"/>
      <w:marTop w:val="0"/>
      <w:marBottom w:val="0"/>
      <w:divBdr>
        <w:top w:val="none" w:sz="0" w:space="0" w:color="auto"/>
        <w:left w:val="none" w:sz="0" w:space="0" w:color="auto"/>
        <w:bottom w:val="none" w:sz="0" w:space="0" w:color="auto"/>
        <w:right w:val="none" w:sz="0" w:space="0" w:color="auto"/>
      </w:divBdr>
    </w:div>
    <w:div w:id="1854223112">
      <w:bodyDiv w:val="1"/>
      <w:marLeft w:val="0"/>
      <w:marRight w:val="0"/>
      <w:marTop w:val="0"/>
      <w:marBottom w:val="0"/>
      <w:divBdr>
        <w:top w:val="none" w:sz="0" w:space="0" w:color="auto"/>
        <w:left w:val="none" w:sz="0" w:space="0" w:color="auto"/>
        <w:bottom w:val="none" w:sz="0" w:space="0" w:color="auto"/>
        <w:right w:val="none" w:sz="0" w:space="0" w:color="auto"/>
      </w:divBdr>
    </w:div>
    <w:div w:id="1860659495">
      <w:bodyDiv w:val="1"/>
      <w:marLeft w:val="0"/>
      <w:marRight w:val="0"/>
      <w:marTop w:val="0"/>
      <w:marBottom w:val="0"/>
      <w:divBdr>
        <w:top w:val="none" w:sz="0" w:space="0" w:color="auto"/>
        <w:left w:val="none" w:sz="0" w:space="0" w:color="auto"/>
        <w:bottom w:val="none" w:sz="0" w:space="0" w:color="auto"/>
        <w:right w:val="none" w:sz="0" w:space="0" w:color="auto"/>
      </w:divBdr>
    </w:div>
    <w:div w:id="1893229604">
      <w:bodyDiv w:val="1"/>
      <w:marLeft w:val="0"/>
      <w:marRight w:val="0"/>
      <w:marTop w:val="0"/>
      <w:marBottom w:val="0"/>
      <w:divBdr>
        <w:top w:val="none" w:sz="0" w:space="0" w:color="auto"/>
        <w:left w:val="none" w:sz="0" w:space="0" w:color="auto"/>
        <w:bottom w:val="none" w:sz="0" w:space="0" w:color="auto"/>
        <w:right w:val="none" w:sz="0" w:space="0" w:color="auto"/>
      </w:divBdr>
    </w:div>
    <w:div w:id="1897007412">
      <w:bodyDiv w:val="1"/>
      <w:marLeft w:val="0"/>
      <w:marRight w:val="0"/>
      <w:marTop w:val="0"/>
      <w:marBottom w:val="0"/>
      <w:divBdr>
        <w:top w:val="none" w:sz="0" w:space="0" w:color="auto"/>
        <w:left w:val="none" w:sz="0" w:space="0" w:color="auto"/>
        <w:bottom w:val="none" w:sz="0" w:space="0" w:color="auto"/>
        <w:right w:val="none" w:sz="0" w:space="0" w:color="auto"/>
      </w:divBdr>
    </w:div>
    <w:div w:id="1902203970">
      <w:bodyDiv w:val="1"/>
      <w:marLeft w:val="0"/>
      <w:marRight w:val="0"/>
      <w:marTop w:val="0"/>
      <w:marBottom w:val="0"/>
      <w:divBdr>
        <w:top w:val="none" w:sz="0" w:space="0" w:color="auto"/>
        <w:left w:val="none" w:sz="0" w:space="0" w:color="auto"/>
        <w:bottom w:val="none" w:sz="0" w:space="0" w:color="auto"/>
        <w:right w:val="none" w:sz="0" w:space="0" w:color="auto"/>
      </w:divBdr>
    </w:div>
    <w:div w:id="1920483339">
      <w:bodyDiv w:val="1"/>
      <w:marLeft w:val="0"/>
      <w:marRight w:val="0"/>
      <w:marTop w:val="0"/>
      <w:marBottom w:val="0"/>
      <w:divBdr>
        <w:top w:val="none" w:sz="0" w:space="0" w:color="auto"/>
        <w:left w:val="none" w:sz="0" w:space="0" w:color="auto"/>
        <w:bottom w:val="none" w:sz="0" w:space="0" w:color="auto"/>
        <w:right w:val="none" w:sz="0" w:space="0" w:color="auto"/>
      </w:divBdr>
    </w:div>
    <w:div w:id="1985229951">
      <w:bodyDiv w:val="1"/>
      <w:marLeft w:val="0"/>
      <w:marRight w:val="0"/>
      <w:marTop w:val="0"/>
      <w:marBottom w:val="0"/>
      <w:divBdr>
        <w:top w:val="none" w:sz="0" w:space="0" w:color="auto"/>
        <w:left w:val="none" w:sz="0" w:space="0" w:color="auto"/>
        <w:bottom w:val="none" w:sz="0" w:space="0" w:color="auto"/>
        <w:right w:val="none" w:sz="0" w:space="0" w:color="auto"/>
      </w:divBdr>
    </w:div>
    <w:div w:id="1989898016">
      <w:bodyDiv w:val="1"/>
      <w:marLeft w:val="0"/>
      <w:marRight w:val="0"/>
      <w:marTop w:val="0"/>
      <w:marBottom w:val="0"/>
      <w:divBdr>
        <w:top w:val="none" w:sz="0" w:space="0" w:color="auto"/>
        <w:left w:val="none" w:sz="0" w:space="0" w:color="auto"/>
        <w:bottom w:val="none" w:sz="0" w:space="0" w:color="auto"/>
        <w:right w:val="none" w:sz="0" w:space="0" w:color="auto"/>
      </w:divBdr>
    </w:div>
    <w:div w:id="1990477402">
      <w:bodyDiv w:val="1"/>
      <w:marLeft w:val="0"/>
      <w:marRight w:val="0"/>
      <w:marTop w:val="0"/>
      <w:marBottom w:val="0"/>
      <w:divBdr>
        <w:top w:val="none" w:sz="0" w:space="0" w:color="auto"/>
        <w:left w:val="none" w:sz="0" w:space="0" w:color="auto"/>
        <w:bottom w:val="none" w:sz="0" w:space="0" w:color="auto"/>
        <w:right w:val="none" w:sz="0" w:space="0" w:color="auto"/>
      </w:divBdr>
    </w:div>
    <w:div w:id="2000696517">
      <w:bodyDiv w:val="1"/>
      <w:marLeft w:val="0"/>
      <w:marRight w:val="0"/>
      <w:marTop w:val="0"/>
      <w:marBottom w:val="0"/>
      <w:divBdr>
        <w:top w:val="none" w:sz="0" w:space="0" w:color="auto"/>
        <w:left w:val="none" w:sz="0" w:space="0" w:color="auto"/>
        <w:bottom w:val="none" w:sz="0" w:space="0" w:color="auto"/>
        <w:right w:val="none" w:sz="0" w:space="0" w:color="auto"/>
      </w:divBdr>
    </w:div>
    <w:div w:id="2013991154">
      <w:bodyDiv w:val="1"/>
      <w:marLeft w:val="0"/>
      <w:marRight w:val="0"/>
      <w:marTop w:val="0"/>
      <w:marBottom w:val="0"/>
      <w:divBdr>
        <w:top w:val="none" w:sz="0" w:space="0" w:color="auto"/>
        <w:left w:val="none" w:sz="0" w:space="0" w:color="auto"/>
        <w:bottom w:val="none" w:sz="0" w:space="0" w:color="auto"/>
        <w:right w:val="none" w:sz="0" w:space="0" w:color="auto"/>
      </w:divBdr>
    </w:div>
    <w:div w:id="2029023897">
      <w:bodyDiv w:val="1"/>
      <w:marLeft w:val="0"/>
      <w:marRight w:val="0"/>
      <w:marTop w:val="0"/>
      <w:marBottom w:val="0"/>
      <w:divBdr>
        <w:top w:val="none" w:sz="0" w:space="0" w:color="auto"/>
        <w:left w:val="none" w:sz="0" w:space="0" w:color="auto"/>
        <w:bottom w:val="none" w:sz="0" w:space="0" w:color="auto"/>
        <w:right w:val="none" w:sz="0" w:space="0" w:color="auto"/>
      </w:divBdr>
    </w:div>
    <w:div w:id="2052420433">
      <w:bodyDiv w:val="1"/>
      <w:marLeft w:val="0"/>
      <w:marRight w:val="0"/>
      <w:marTop w:val="0"/>
      <w:marBottom w:val="0"/>
      <w:divBdr>
        <w:top w:val="none" w:sz="0" w:space="0" w:color="auto"/>
        <w:left w:val="none" w:sz="0" w:space="0" w:color="auto"/>
        <w:bottom w:val="none" w:sz="0" w:space="0" w:color="auto"/>
        <w:right w:val="none" w:sz="0" w:space="0" w:color="auto"/>
      </w:divBdr>
    </w:div>
    <w:div w:id="2066365538">
      <w:bodyDiv w:val="1"/>
      <w:marLeft w:val="0"/>
      <w:marRight w:val="0"/>
      <w:marTop w:val="0"/>
      <w:marBottom w:val="0"/>
      <w:divBdr>
        <w:top w:val="none" w:sz="0" w:space="0" w:color="auto"/>
        <w:left w:val="none" w:sz="0" w:space="0" w:color="auto"/>
        <w:bottom w:val="none" w:sz="0" w:space="0" w:color="auto"/>
        <w:right w:val="none" w:sz="0" w:space="0" w:color="auto"/>
      </w:divBdr>
    </w:div>
    <w:div w:id="2068340541">
      <w:bodyDiv w:val="1"/>
      <w:marLeft w:val="0"/>
      <w:marRight w:val="0"/>
      <w:marTop w:val="0"/>
      <w:marBottom w:val="0"/>
      <w:divBdr>
        <w:top w:val="none" w:sz="0" w:space="0" w:color="auto"/>
        <w:left w:val="none" w:sz="0" w:space="0" w:color="auto"/>
        <w:bottom w:val="none" w:sz="0" w:space="0" w:color="auto"/>
        <w:right w:val="none" w:sz="0" w:space="0" w:color="auto"/>
      </w:divBdr>
    </w:div>
    <w:div w:id="2074155649">
      <w:bodyDiv w:val="1"/>
      <w:marLeft w:val="0"/>
      <w:marRight w:val="0"/>
      <w:marTop w:val="0"/>
      <w:marBottom w:val="0"/>
      <w:divBdr>
        <w:top w:val="none" w:sz="0" w:space="0" w:color="auto"/>
        <w:left w:val="none" w:sz="0" w:space="0" w:color="auto"/>
        <w:bottom w:val="none" w:sz="0" w:space="0" w:color="auto"/>
        <w:right w:val="none" w:sz="0" w:space="0" w:color="auto"/>
      </w:divBdr>
    </w:div>
    <w:div w:id="2076658257">
      <w:bodyDiv w:val="1"/>
      <w:marLeft w:val="0"/>
      <w:marRight w:val="0"/>
      <w:marTop w:val="0"/>
      <w:marBottom w:val="0"/>
      <w:divBdr>
        <w:top w:val="none" w:sz="0" w:space="0" w:color="auto"/>
        <w:left w:val="none" w:sz="0" w:space="0" w:color="auto"/>
        <w:bottom w:val="none" w:sz="0" w:space="0" w:color="auto"/>
        <w:right w:val="none" w:sz="0" w:space="0" w:color="auto"/>
      </w:divBdr>
    </w:div>
    <w:div w:id="2080861895">
      <w:bodyDiv w:val="1"/>
      <w:marLeft w:val="0"/>
      <w:marRight w:val="0"/>
      <w:marTop w:val="0"/>
      <w:marBottom w:val="0"/>
      <w:divBdr>
        <w:top w:val="none" w:sz="0" w:space="0" w:color="auto"/>
        <w:left w:val="none" w:sz="0" w:space="0" w:color="auto"/>
        <w:bottom w:val="none" w:sz="0" w:space="0" w:color="auto"/>
        <w:right w:val="none" w:sz="0" w:space="0" w:color="auto"/>
      </w:divBdr>
    </w:div>
    <w:div w:id="2083211716">
      <w:bodyDiv w:val="1"/>
      <w:marLeft w:val="0"/>
      <w:marRight w:val="0"/>
      <w:marTop w:val="0"/>
      <w:marBottom w:val="0"/>
      <w:divBdr>
        <w:top w:val="none" w:sz="0" w:space="0" w:color="auto"/>
        <w:left w:val="none" w:sz="0" w:space="0" w:color="auto"/>
        <w:bottom w:val="none" w:sz="0" w:space="0" w:color="auto"/>
        <w:right w:val="none" w:sz="0" w:space="0" w:color="auto"/>
      </w:divBdr>
    </w:div>
    <w:div w:id="2100178011">
      <w:bodyDiv w:val="1"/>
      <w:marLeft w:val="0"/>
      <w:marRight w:val="0"/>
      <w:marTop w:val="0"/>
      <w:marBottom w:val="0"/>
      <w:divBdr>
        <w:top w:val="none" w:sz="0" w:space="0" w:color="auto"/>
        <w:left w:val="none" w:sz="0" w:space="0" w:color="auto"/>
        <w:bottom w:val="none" w:sz="0" w:space="0" w:color="auto"/>
        <w:right w:val="none" w:sz="0" w:space="0" w:color="auto"/>
      </w:divBdr>
    </w:div>
    <w:div w:id="2102989727">
      <w:bodyDiv w:val="1"/>
      <w:marLeft w:val="0"/>
      <w:marRight w:val="0"/>
      <w:marTop w:val="0"/>
      <w:marBottom w:val="0"/>
      <w:divBdr>
        <w:top w:val="none" w:sz="0" w:space="0" w:color="auto"/>
        <w:left w:val="none" w:sz="0" w:space="0" w:color="auto"/>
        <w:bottom w:val="none" w:sz="0" w:space="0" w:color="auto"/>
        <w:right w:val="none" w:sz="0" w:space="0" w:color="auto"/>
      </w:divBdr>
    </w:div>
    <w:div w:id="2132017571">
      <w:bodyDiv w:val="1"/>
      <w:marLeft w:val="0"/>
      <w:marRight w:val="0"/>
      <w:marTop w:val="0"/>
      <w:marBottom w:val="0"/>
      <w:divBdr>
        <w:top w:val="none" w:sz="0" w:space="0" w:color="auto"/>
        <w:left w:val="none" w:sz="0" w:space="0" w:color="auto"/>
        <w:bottom w:val="none" w:sz="0" w:space="0" w:color="auto"/>
        <w:right w:val="none" w:sz="0" w:space="0" w:color="auto"/>
      </w:divBdr>
    </w:div>
    <w:div w:id="214677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vadonga_ortiz\Documents\Plantillas%20personalizadas%20de%20Office\Modelo%20Hoja%20ITVAS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CD7A532444F74A8CA065A0B52B990"/>
        <w:category>
          <w:name w:val="General"/>
          <w:gallery w:val="placeholder"/>
        </w:category>
        <w:types>
          <w:type w:val="bbPlcHdr"/>
        </w:types>
        <w:behaviors>
          <w:behavior w:val="content"/>
        </w:behaviors>
        <w:guid w:val="{D0F603A4-58F8-46BF-83F7-4A59BED35DF8}"/>
      </w:docPartPr>
      <w:docPartBody>
        <w:p w:rsidR="00283707" w:rsidRDefault="00283707">
          <w:pPr>
            <w:pStyle w:val="8E2CD7A532444F74A8CA065A0B52B990"/>
          </w:pPr>
          <w:r w:rsidRPr="00682757">
            <w:rPr>
              <w:rStyle w:val="Textodelmarcadordeposicin"/>
            </w:rPr>
            <w:t>Elija un elemento.</w:t>
          </w:r>
        </w:p>
      </w:docPartBody>
    </w:docPart>
    <w:docPart>
      <w:docPartPr>
        <w:name w:val="7E817ED0D60F446CA1044027F3EADE79"/>
        <w:category>
          <w:name w:val="General"/>
          <w:gallery w:val="placeholder"/>
        </w:category>
        <w:types>
          <w:type w:val="bbPlcHdr"/>
        </w:types>
        <w:behaviors>
          <w:behavior w:val="content"/>
        </w:behaviors>
        <w:guid w:val="{ABAF8ADF-C321-41E5-B97C-85269DB987CE}"/>
      </w:docPartPr>
      <w:docPartBody>
        <w:p w:rsidR="00283707" w:rsidRDefault="00283707">
          <w:pPr>
            <w:pStyle w:val="7E817ED0D60F446CA1044027F3EADE79"/>
          </w:pPr>
          <w:r w:rsidRPr="005A73DC">
            <w:rPr>
              <w:rStyle w:val="Textodelmarcadordeposicin"/>
            </w:rPr>
            <w:t>Haga clic o pulse aquí para escribir texto.</w:t>
          </w:r>
        </w:p>
      </w:docPartBody>
    </w:docPart>
    <w:docPart>
      <w:docPartPr>
        <w:name w:val="3F8DC4119EC744959DBC3AE419A27EE7"/>
        <w:category>
          <w:name w:val="General"/>
          <w:gallery w:val="placeholder"/>
        </w:category>
        <w:types>
          <w:type w:val="bbPlcHdr"/>
        </w:types>
        <w:behaviors>
          <w:behavior w:val="content"/>
        </w:behaviors>
        <w:guid w:val="{6B3FDDD1-BDAC-4721-822C-B56A3B60A9C1}"/>
      </w:docPartPr>
      <w:docPartBody>
        <w:p w:rsidR="00ED2E6C" w:rsidRDefault="00ED2E6C" w:rsidP="00ED2E6C">
          <w:pPr>
            <w:pStyle w:val="3F8DC4119EC744959DBC3AE419A27EE7"/>
          </w:pPr>
          <w:r w:rsidRPr="005A73DC">
            <w:rPr>
              <w:rStyle w:val="Textodelmarcadordeposicin"/>
            </w:rPr>
            <w:t>Haga clic o pulse aquí para escribir texto.</w:t>
          </w:r>
        </w:p>
      </w:docPartBody>
    </w:docPart>
    <w:docPart>
      <w:docPartPr>
        <w:name w:val="39E2BD4636344D4ABD880185DD1E6917"/>
        <w:category>
          <w:name w:val="General"/>
          <w:gallery w:val="placeholder"/>
        </w:category>
        <w:types>
          <w:type w:val="bbPlcHdr"/>
        </w:types>
        <w:behaviors>
          <w:behavior w:val="content"/>
        </w:behaviors>
        <w:guid w:val="{B6210FA2-D39E-4CB1-A0AD-4F5B8E567250}"/>
      </w:docPartPr>
      <w:docPartBody>
        <w:p w:rsidR="00ED2E6C" w:rsidRDefault="00ED2E6C" w:rsidP="00ED2E6C">
          <w:pPr>
            <w:pStyle w:val="39E2BD4636344D4ABD880185DD1E6917"/>
          </w:pPr>
          <w:r w:rsidRPr="009271C0">
            <w:rPr>
              <w:rStyle w:val="Textodelmarcadordeposicin"/>
              <w:rFonts w:ascii="Arial" w:hAnsi="Arial" w:cs="Arial"/>
              <w:sz w:val="20"/>
              <w:szCs w:val="20"/>
              <w:highlight w:val="yellow"/>
            </w:rPr>
            <w:t>Haga clic aquí o pulse para escribir una fecha.</w:t>
          </w:r>
        </w:p>
      </w:docPartBody>
    </w:docPart>
    <w:docPart>
      <w:docPartPr>
        <w:name w:val="9CA3F4E666A743BFB66AA8F0B14C3B3F"/>
        <w:category>
          <w:name w:val="General"/>
          <w:gallery w:val="placeholder"/>
        </w:category>
        <w:types>
          <w:type w:val="bbPlcHdr"/>
        </w:types>
        <w:behaviors>
          <w:behavior w:val="content"/>
        </w:behaviors>
        <w:guid w:val="{B37CFDDE-EDAA-4946-BA39-5B8C651986CB}"/>
      </w:docPartPr>
      <w:docPartBody>
        <w:p w:rsidR="00ED2E6C" w:rsidRDefault="00ED2E6C" w:rsidP="00ED2E6C">
          <w:pPr>
            <w:pStyle w:val="9CA3F4E666A743BFB66AA8F0B14C3B3F"/>
          </w:pPr>
          <w:r>
            <w:rPr>
              <w:rStyle w:val="Textodelmarcadordeposicin"/>
            </w:rPr>
            <w:t>Haga clic o pulse aquí para escribir texto.</w:t>
          </w:r>
        </w:p>
      </w:docPartBody>
    </w:docPart>
    <w:docPart>
      <w:docPartPr>
        <w:name w:val="BC9E72E3234B4D77BB902159D0542E31"/>
        <w:category>
          <w:name w:val="General"/>
          <w:gallery w:val="placeholder"/>
        </w:category>
        <w:types>
          <w:type w:val="bbPlcHdr"/>
        </w:types>
        <w:behaviors>
          <w:behavior w:val="content"/>
        </w:behaviors>
        <w:guid w:val="{D7E6E79F-B013-47D4-8CD3-FE5C30D47E65}"/>
      </w:docPartPr>
      <w:docPartBody>
        <w:p w:rsidR="00ED2E6C" w:rsidRDefault="00ED2E6C" w:rsidP="00ED2E6C">
          <w:pPr>
            <w:pStyle w:val="BC9E72E3234B4D77BB902159D0542E31"/>
          </w:pPr>
          <w:r>
            <w:rPr>
              <w:rStyle w:val="Textodelmarcadordeposicin"/>
            </w:rPr>
            <w:t>Haga clic o pulse aquí para escribir texto.</w:t>
          </w:r>
        </w:p>
      </w:docPartBody>
    </w:docPart>
    <w:docPart>
      <w:docPartPr>
        <w:name w:val="A7534EEED96B475F83E56436A91E61E7"/>
        <w:category>
          <w:name w:val="General"/>
          <w:gallery w:val="placeholder"/>
        </w:category>
        <w:types>
          <w:type w:val="bbPlcHdr"/>
        </w:types>
        <w:behaviors>
          <w:behavior w:val="content"/>
        </w:behaviors>
        <w:guid w:val="{C4C7494F-20F0-4098-89BF-BAA03865E95E}"/>
      </w:docPartPr>
      <w:docPartBody>
        <w:p w:rsidR="00ED2E6C" w:rsidRDefault="00ED2E6C" w:rsidP="00ED2E6C">
          <w:pPr>
            <w:pStyle w:val="A7534EEED96B475F83E56436A91E61E7"/>
          </w:pPr>
          <w:r>
            <w:rPr>
              <w:rStyle w:val="Textodelmarcadordeposicin"/>
            </w:rPr>
            <w:t>Haga clic o pulse aquí para escribir texto.</w:t>
          </w:r>
        </w:p>
      </w:docPartBody>
    </w:docPart>
    <w:docPart>
      <w:docPartPr>
        <w:name w:val="CC0ED9B1313647EEA6217AF9BB8408A8"/>
        <w:category>
          <w:name w:val="General"/>
          <w:gallery w:val="placeholder"/>
        </w:category>
        <w:types>
          <w:type w:val="bbPlcHdr"/>
        </w:types>
        <w:behaviors>
          <w:behavior w:val="content"/>
        </w:behaviors>
        <w:guid w:val="{A4AA2A3F-EC49-43F1-8712-8DFEE3BEABF5}"/>
      </w:docPartPr>
      <w:docPartBody>
        <w:p w:rsidR="00ED2E6C" w:rsidRDefault="00ED2E6C" w:rsidP="00ED2E6C">
          <w:pPr>
            <w:pStyle w:val="CC0ED9B1313647EEA6217AF9BB8408A8"/>
          </w:pPr>
          <w:r>
            <w:rPr>
              <w:rStyle w:val="Textodelmarcadordeposicin"/>
            </w:rPr>
            <w:t>Haga clic o pulse aquí para escribir texto.</w:t>
          </w:r>
        </w:p>
      </w:docPartBody>
    </w:docPart>
    <w:docPart>
      <w:docPartPr>
        <w:name w:val="D83F43B1E2B642C6865D6EBC80E7FFD6"/>
        <w:category>
          <w:name w:val="General"/>
          <w:gallery w:val="placeholder"/>
        </w:category>
        <w:types>
          <w:type w:val="bbPlcHdr"/>
        </w:types>
        <w:behaviors>
          <w:behavior w:val="content"/>
        </w:behaviors>
        <w:guid w:val="{94875E54-2444-44B4-AC98-B275F5C33D36}"/>
      </w:docPartPr>
      <w:docPartBody>
        <w:p w:rsidR="00ED2E6C" w:rsidRDefault="00ED2E6C" w:rsidP="00ED2E6C">
          <w:pPr>
            <w:pStyle w:val="D83F43B1E2B642C6865D6EBC80E7FFD6"/>
          </w:pPr>
          <w:r>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C8"/>
    <w:rsid w:val="0000123B"/>
    <w:rsid w:val="00011F80"/>
    <w:rsid w:val="000175F3"/>
    <w:rsid w:val="00024AC3"/>
    <w:rsid w:val="000463CE"/>
    <w:rsid w:val="0006074F"/>
    <w:rsid w:val="00070123"/>
    <w:rsid w:val="00070C76"/>
    <w:rsid w:val="00070F04"/>
    <w:rsid w:val="00080BC3"/>
    <w:rsid w:val="00082942"/>
    <w:rsid w:val="000A6F70"/>
    <w:rsid w:val="000B1577"/>
    <w:rsid w:val="000B7788"/>
    <w:rsid w:val="000C5A25"/>
    <w:rsid w:val="000D56CE"/>
    <w:rsid w:val="000D6C70"/>
    <w:rsid w:val="000F29CE"/>
    <w:rsid w:val="0011154A"/>
    <w:rsid w:val="00115832"/>
    <w:rsid w:val="00121D56"/>
    <w:rsid w:val="00127446"/>
    <w:rsid w:val="00132A8D"/>
    <w:rsid w:val="00143B57"/>
    <w:rsid w:val="001659A5"/>
    <w:rsid w:val="001760EB"/>
    <w:rsid w:val="001A4A7B"/>
    <w:rsid w:val="001A6825"/>
    <w:rsid w:val="001B66AB"/>
    <w:rsid w:val="001D23F1"/>
    <w:rsid w:val="001D7CFD"/>
    <w:rsid w:val="00202164"/>
    <w:rsid w:val="00205CCB"/>
    <w:rsid w:val="0021488A"/>
    <w:rsid w:val="00225B0A"/>
    <w:rsid w:val="0022703D"/>
    <w:rsid w:val="00265B74"/>
    <w:rsid w:val="0027678E"/>
    <w:rsid w:val="00283707"/>
    <w:rsid w:val="00296E3D"/>
    <w:rsid w:val="002C735E"/>
    <w:rsid w:val="002D4F24"/>
    <w:rsid w:val="002F27BC"/>
    <w:rsid w:val="003256F4"/>
    <w:rsid w:val="003366BD"/>
    <w:rsid w:val="00353F6A"/>
    <w:rsid w:val="00362E71"/>
    <w:rsid w:val="0038512D"/>
    <w:rsid w:val="003A3F2A"/>
    <w:rsid w:val="003E6D91"/>
    <w:rsid w:val="003F1594"/>
    <w:rsid w:val="003F4009"/>
    <w:rsid w:val="003F5224"/>
    <w:rsid w:val="004021C4"/>
    <w:rsid w:val="00410ECF"/>
    <w:rsid w:val="00427D62"/>
    <w:rsid w:val="00433EC7"/>
    <w:rsid w:val="00450FAF"/>
    <w:rsid w:val="0046779C"/>
    <w:rsid w:val="004747DA"/>
    <w:rsid w:val="004748C5"/>
    <w:rsid w:val="00480D3B"/>
    <w:rsid w:val="00483105"/>
    <w:rsid w:val="004D3FF2"/>
    <w:rsid w:val="004D487A"/>
    <w:rsid w:val="004D6C39"/>
    <w:rsid w:val="004F2087"/>
    <w:rsid w:val="004F4333"/>
    <w:rsid w:val="00504D5E"/>
    <w:rsid w:val="00525084"/>
    <w:rsid w:val="00535115"/>
    <w:rsid w:val="00541AC9"/>
    <w:rsid w:val="00551971"/>
    <w:rsid w:val="00565FDB"/>
    <w:rsid w:val="005761C8"/>
    <w:rsid w:val="00580BB8"/>
    <w:rsid w:val="005A77C6"/>
    <w:rsid w:val="005C3946"/>
    <w:rsid w:val="005D2450"/>
    <w:rsid w:val="005F315E"/>
    <w:rsid w:val="005F5513"/>
    <w:rsid w:val="0060271B"/>
    <w:rsid w:val="00621925"/>
    <w:rsid w:val="00622483"/>
    <w:rsid w:val="006227B6"/>
    <w:rsid w:val="0063042D"/>
    <w:rsid w:val="00630471"/>
    <w:rsid w:val="006308A7"/>
    <w:rsid w:val="006354C6"/>
    <w:rsid w:val="00646646"/>
    <w:rsid w:val="00654EF3"/>
    <w:rsid w:val="006652FF"/>
    <w:rsid w:val="00671F38"/>
    <w:rsid w:val="006763CE"/>
    <w:rsid w:val="00687CEE"/>
    <w:rsid w:val="00690657"/>
    <w:rsid w:val="00691625"/>
    <w:rsid w:val="006C16E4"/>
    <w:rsid w:val="006C1F2C"/>
    <w:rsid w:val="006C65CA"/>
    <w:rsid w:val="006E4FA6"/>
    <w:rsid w:val="006F7BCC"/>
    <w:rsid w:val="00717CEC"/>
    <w:rsid w:val="00721E34"/>
    <w:rsid w:val="00732A04"/>
    <w:rsid w:val="00743DA4"/>
    <w:rsid w:val="0074454E"/>
    <w:rsid w:val="00751B46"/>
    <w:rsid w:val="007556D5"/>
    <w:rsid w:val="00765C90"/>
    <w:rsid w:val="00783C0C"/>
    <w:rsid w:val="00791295"/>
    <w:rsid w:val="00792A7F"/>
    <w:rsid w:val="007B56D3"/>
    <w:rsid w:val="007B643B"/>
    <w:rsid w:val="007C271B"/>
    <w:rsid w:val="007D200C"/>
    <w:rsid w:val="007D2B7B"/>
    <w:rsid w:val="007E13B4"/>
    <w:rsid w:val="007E5E79"/>
    <w:rsid w:val="00807E22"/>
    <w:rsid w:val="00810E91"/>
    <w:rsid w:val="0085229F"/>
    <w:rsid w:val="00882EB5"/>
    <w:rsid w:val="00893ADA"/>
    <w:rsid w:val="0089453F"/>
    <w:rsid w:val="00894BB0"/>
    <w:rsid w:val="008D2404"/>
    <w:rsid w:val="008F1EA0"/>
    <w:rsid w:val="008F59FC"/>
    <w:rsid w:val="008F6FF3"/>
    <w:rsid w:val="00934A0B"/>
    <w:rsid w:val="0094129C"/>
    <w:rsid w:val="00942867"/>
    <w:rsid w:val="00944E6E"/>
    <w:rsid w:val="00953F92"/>
    <w:rsid w:val="00954C51"/>
    <w:rsid w:val="00957D41"/>
    <w:rsid w:val="009606C8"/>
    <w:rsid w:val="00966ACD"/>
    <w:rsid w:val="00980094"/>
    <w:rsid w:val="00983D54"/>
    <w:rsid w:val="009D3E4B"/>
    <w:rsid w:val="00A162A2"/>
    <w:rsid w:val="00A21268"/>
    <w:rsid w:val="00A22BC1"/>
    <w:rsid w:val="00A3526A"/>
    <w:rsid w:val="00A3734F"/>
    <w:rsid w:val="00A72D4C"/>
    <w:rsid w:val="00A75729"/>
    <w:rsid w:val="00A92C53"/>
    <w:rsid w:val="00AA042B"/>
    <w:rsid w:val="00AA2E16"/>
    <w:rsid w:val="00AC3F10"/>
    <w:rsid w:val="00AC49C7"/>
    <w:rsid w:val="00AC4AAD"/>
    <w:rsid w:val="00B06D26"/>
    <w:rsid w:val="00B110E6"/>
    <w:rsid w:val="00B1740F"/>
    <w:rsid w:val="00B345D2"/>
    <w:rsid w:val="00B3601F"/>
    <w:rsid w:val="00B36A6F"/>
    <w:rsid w:val="00B47C7F"/>
    <w:rsid w:val="00B51C15"/>
    <w:rsid w:val="00B703D5"/>
    <w:rsid w:val="00B71707"/>
    <w:rsid w:val="00B97BFE"/>
    <w:rsid w:val="00BA24AF"/>
    <w:rsid w:val="00BA59CD"/>
    <w:rsid w:val="00BA6C36"/>
    <w:rsid w:val="00BB1CDD"/>
    <w:rsid w:val="00BF33A1"/>
    <w:rsid w:val="00C04053"/>
    <w:rsid w:val="00C12AC8"/>
    <w:rsid w:val="00C13E46"/>
    <w:rsid w:val="00C20AEC"/>
    <w:rsid w:val="00C6465A"/>
    <w:rsid w:val="00C87E4C"/>
    <w:rsid w:val="00CD27A1"/>
    <w:rsid w:val="00CD7D2F"/>
    <w:rsid w:val="00CE5763"/>
    <w:rsid w:val="00CF0107"/>
    <w:rsid w:val="00D10904"/>
    <w:rsid w:val="00D3240A"/>
    <w:rsid w:val="00D51B9C"/>
    <w:rsid w:val="00D56E15"/>
    <w:rsid w:val="00D66C19"/>
    <w:rsid w:val="00D74EB9"/>
    <w:rsid w:val="00D75244"/>
    <w:rsid w:val="00DB3F3D"/>
    <w:rsid w:val="00DC36EA"/>
    <w:rsid w:val="00DD2358"/>
    <w:rsid w:val="00DD45B0"/>
    <w:rsid w:val="00DE25AE"/>
    <w:rsid w:val="00DE2FEB"/>
    <w:rsid w:val="00E12AE5"/>
    <w:rsid w:val="00E2275D"/>
    <w:rsid w:val="00E325BD"/>
    <w:rsid w:val="00E517E3"/>
    <w:rsid w:val="00E7419D"/>
    <w:rsid w:val="00E76634"/>
    <w:rsid w:val="00E85318"/>
    <w:rsid w:val="00EB72EB"/>
    <w:rsid w:val="00ED2E6C"/>
    <w:rsid w:val="00ED33CA"/>
    <w:rsid w:val="00ED6F6B"/>
    <w:rsid w:val="00EE0D49"/>
    <w:rsid w:val="00F23031"/>
    <w:rsid w:val="00F27C99"/>
    <w:rsid w:val="00F32D91"/>
    <w:rsid w:val="00F40365"/>
    <w:rsid w:val="00F7553F"/>
    <w:rsid w:val="00F80ED0"/>
    <w:rsid w:val="00F8656E"/>
    <w:rsid w:val="00FA1904"/>
    <w:rsid w:val="00FC7FF2"/>
    <w:rsid w:val="00FD4294"/>
    <w:rsid w:val="00FE3C9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21E34"/>
  </w:style>
  <w:style w:type="paragraph" w:customStyle="1" w:styleId="70B3722DC48F463D9100F22A1FEA2B3E">
    <w:name w:val="70B3722DC48F463D9100F22A1FEA2B3E"/>
    <w:rsid w:val="00FE3C97"/>
  </w:style>
  <w:style w:type="paragraph" w:customStyle="1" w:styleId="F27652F1A5DA4F1FBD2C6D1502BE195E">
    <w:name w:val="F27652F1A5DA4F1FBD2C6D1502BE195E"/>
    <w:rsid w:val="00FE3C97"/>
  </w:style>
  <w:style w:type="paragraph" w:customStyle="1" w:styleId="A38D341D32ED47D68D81B98708D115E1">
    <w:name w:val="A38D341D32ED47D68D81B98708D115E1"/>
    <w:rsid w:val="00944E6E"/>
  </w:style>
  <w:style w:type="paragraph" w:customStyle="1" w:styleId="7C55A243D06D47CCBC70EC9D2527A77A">
    <w:name w:val="7C55A243D06D47CCBC70EC9D2527A77A"/>
    <w:rsid w:val="00A162A2"/>
  </w:style>
  <w:style w:type="paragraph" w:customStyle="1" w:styleId="CAC18C911A26487F87F4E973E421A9B3">
    <w:name w:val="CAC18C911A26487F87F4E973E421A9B3"/>
    <w:rsid w:val="007D200C"/>
  </w:style>
  <w:style w:type="paragraph" w:customStyle="1" w:styleId="AC07D7492D0B47D58222ABD1B55E8077">
    <w:name w:val="AC07D7492D0B47D58222ABD1B55E8077"/>
    <w:rsid w:val="00A162A2"/>
  </w:style>
  <w:style w:type="paragraph" w:customStyle="1" w:styleId="20320ECD9A3948FDA2C24C253DC4DD11">
    <w:name w:val="20320ECD9A3948FDA2C24C253DC4DD11"/>
    <w:rsid w:val="00A162A2"/>
  </w:style>
  <w:style w:type="paragraph" w:customStyle="1" w:styleId="5F5EC8F5E40542628B08E384A4807E25">
    <w:name w:val="5F5EC8F5E40542628B08E384A4807E25"/>
    <w:rsid w:val="0000123B"/>
  </w:style>
  <w:style w:type="paragraph" w:customStyle="1" w:styleId="1CAB684C6D724390B6A10F0B9B104D38">
    <w:name w:val="1CAB684C6D724390B6A10F0B9B104D38"/>
    <w:rsid w:val="004D3FF2"/>
  </w:style>
  <w:style w:type="paragraph" w:customStyle="1" w:styleId="8086A20170E746FE84F340ED15A66D61">
    <w:name w:val="8086A20170E746FE84F340ED15A66D61"/>
    <w:rsid w:val="005F5513"/>
  </w:style>
  <w:style w:type="paragraph" w:customStyle="1" w:styleId="63C4AED1151240CEA1C2941D51B284BD">
    <w:name w:val="63C4AED1151240CEA1C2941D51B284BD"/>
    <w:rsid w:val="005F5513"/>
  </w:style>
  <w:style w:type="paragraph" w:customStyle="1" w:styleId="7662B862370F4BE097421BB5474FF3B0">
    <w:name w:val="7662B862370F4BE097421BB5474FF3B0"/>
    <w:rsid w:val="005F5513"/>
  </w:style>
  <w:style w:type="paragraph" w:customStyle="1" w:styleId="F973E35FF7D64BD2B6B8EC2A2B38F7A9">
    <w:name w:val="F973E35FF7D64BD2B6B8EC2A2B38F7A9"/>
    <w:rsid w:val="005F5513"/>
  </w:style>
  <w:style w:type="paragraph" w:customStyle="1" w:styleId="DF9A3995F00B4612AD0C9F4F352B0D4D">
    <w:name w:val="DF9A3995F00B4612AD0C9F4F352B0D4D"/>
    <w:rsid w:val="008F59FC"/>
  </w:style>
  <w:style w:type="paragraph" w:customStyle="1" w:styleId="70D6BD0098CC43D7B3663B9C2A9D89F5">
    <w:name w:val="70D6BD0098CC43D7B3663B9C2A9D89F5"/>
    <w:rsid w:val="008F59FC"/>
  </w:style>
  <w:style w:type="paragraph" w:customStyle="1" w:styleId="647BBFD53568475DB83F62B3DBD5769D1">
    <w:name w:val="647BBFD53568475DB83F62B3DBD5769D1"/>
    <w:rsid w:val="008F59FC"/>
    <w:rPr>
      <w:rFonts w:eastAsiaTheme="minorHAnsi"/>
      <w:lang w:eastAsia="en-US"/>
    </w:rPr>
  </w:style>
  <w:style w:type="paragraph" w:customStyle="1" w:styleId="59E008963A8C456181DF778068F7B3D71">
    <w:name w:val="59E008963A8C456181DF778068F7B3D71"/>
    <w:rsid w:val="008F59FC"/>
    <w:rPr>
      <w:rFonts w:eastAsiaTheme="minorHAnsi"/>
      <w:lang w:eastAsia="en-US"/>
    </w:rPr>
  </w:style>
  <w:style w:type="paragraph" w:customStyle="1" w:styleId="6A49C00FB43E47AB95511A808F7198861">
    <w:name w:val="6A49C00FB43E47AB95511A808F7198861"/>
    <w:rsid w:val="008F59FC"/>
    <w:rPr>
      <w:rFonts w:eastAsiaTheme="minorHAnsi"/>
      <w:lang w:eastAsia="en-US"/>
    </w:rPr>
  </w:style>
  <w:style w:type="paragraph" w:customStyle="1" w:styleId="6243BAB5D49C4022B0640C8B9AEAC3C41">
    <w:name w:val="6243BAB5D49C4022B0640C8B9AEAC3C41"/>
    <w:rsid w:val="008F59FC"/>
    <w:rPr>
      <w:rFonts w:eastAsiaTheme="minorHAnsi"/>
      <w:lang w:eastAsia="en-US"/>
    </w:rPr>
  </w:style>
  <w:style w:type="paragraph" w:customStyle="1" w:styleId="06FF9E3FF94D415B88EEE2DDF518921F1">
    <w:name w:val="06FF9E3FF94D415B88EEE2DDF518921F1"/>
    <w:rsid w:val="008F59FC"/>
    <w:rPr>
      <w:rFonts w:eastAsiaTheme="minorHAnsi"/>
      <w:lang w:eastAsia="en-US"/>
    </w:rPr>
  </w:style>
  <w:style w:type="paragraph" w:customStyle="1" w:styleId="AFA612B5F40944D896238FF8726444981">
    <w:name w:val="AFA612B5F40944D896238FF8726444981"/>
    <w:rsid w:val="008F59FC"/>
    <w:rPr>
      <w:rFonts w:eastAsiaTheme="minorHAnsi"/>
      <w:lang w:eastAsia="en-US"/>
    </w:rPr>
  </w:style>
  <w:style w:type="paragraph" w:customStyle="1" w:styleId="3DB3A994F9844C99BBAC3EC6C07709061">
    <w:name w:val="3DB3A994F9844C99BBAC3EC6C07709061"/>
    <w:rsid w:val="008F59FC"/>
    <w:rPr>
      <w:rFonts w:eastAsiaTheme="minorHAnsi"/>
      <w:lang w:eastAsia="en-US"/>
    </w:rPr>
  </w:style>
  <w:style w:type="paragraph" w:customStyle="1" w:styleId="E025F7C4841D40618C62EF486E03C6171">
    <w:name w:val="E025F7C4841D40618C62EF486E03C6171"/>
    <w:rsid w:val="008F59FC"/>
    <w:rPr>
      <w:rFonts w:eastAsiaTheme="minorHAnsi"/>
      <w:lang w:eastAsia="en-US"/>
    </w:rPr>
  </w:style>
  <w:style w:type="paragraph" w:customStyle="1" w:styleId="915AFBF44B0941C782EF5299A9228C391">
    <w:name w:val="915AFBF44B0941C782EF5299A9228C391"/>
    <w:rsid w:val="008F59FC"/>
    <w:rPr>
      <w:rFonts w:eastAsiaTheme="minorHAnsi"/>
      <w:lang w:eastAsia="en-US"/>
    </w:rPr>
  </w:style>
  <w:style w:type="paragraph" w:customStyle="1" w:styleId="1C17A8A1C5254A619ED079BD35D9E2F01">
    <w:name w:val="1C17A8A1C5254A619ED079BD35D9E2F01"/>
    <w:rsid w:val="008F59FC"/>
    <w:rPr>
      <w:rFonts w:eastAsiaTheme="minorHAnsi"/>
      <w:lang w:eastAsia="en-US"/>
    </w:rPr>
  </w:style>
  <w:style w:type="paragraph" w:customStyle="1" w:styleId="941AAC7F228E4B9ABB7F7837702915531">
    <w:name w:val="941AAC7F228E4B9ABB7F7837702915531"/>
    <w:rsid w:val="008F59FC"/>
    <w:rPr>
      <w:rFonts w:eastAsiaTheme="minorHAnsi"/>
      <w:lang w:eastAsia="en-US"/>
    </w:rPr>
  </w:style>
  <w:style w:type="paragraph" w:customStyle="1" w:styleId="669F2B21D7FF47D6825BBBD99D6D40351">
    <w:name w:val="669F2B21D7FF47D6825BBBD99D6D40351"/>
    <w:rsid w:val="008F59FC"/>
    <w:rPr>
      <w:rFonts w:eastAsiaTheme="minorHAnsi"/>
      <w:lang w:eastAsia="en-US"/>
    </w:rPr>
  </w:style>
  <w:style w:type="paragraph" w:customStyle="1" w:styleId="B69C494D75D44D548CB44FE0BE3420D01">
    <w:name w:val="B69C494D75D44D548CB44FE0BE3420D01"/>
    <w:rsid w:val="008F59FC"/>
    <w:rPr>
      <w:rFonts w:eastAsiaTheme="minorHAnsi"/>
      <w:lang w:eastAsia="en-US"/>
    </w:rPr>
  </w:style>
  <w:style w:type="paragraph" w:customStyle="1" w:styleId="A2CEBF7C69AA4118960D3A637374F5C21">
    <w:name w:val="A2CEBF7C69AA4118960D3A637374F5C21"/>
    <w:rsid w:val="008F59FC"/>
    <w:rPr>
      <w:rFonts w:eastAsiaTheme="minorHAnsi"/>
      <w:lang w:eastAsia="en-US"/>
    </w:rPr>
  </w:style>
  <w:style w:type="paragraph" w:customStyle="1" w:styleId="B359EDE04924452BB884250A196740F7">
    <w:name w:val="B359EDE04924452BB884250A196740F7"/>
    <w:rsid w:val="003E6D91"/>
  </w:style>
  <w:style w:type="paragraph" w:customStyle="1" w:styleId="383E34D6085D44D7B7BA49B86CD0F8C8">
    <w:name w:val="383E34D6085D44D7B7BA49B86CD0F8C8"/>
    <w:rsid w:val="003E6D91"/>
  </w:style>
  <w:style w:type="paragraph" w:customStyle="1" w:styleId="2D72BA2C683D4A4CB1D86B1234F7A74B">
    <w:name w:val="2D72BA2C683D4A4CB1D86B1234F7A74B"/>
    <w:rsid w:val="007556D5"/>
  </w:style>
  <w:style w:type="paragraph" w:customStyle="1" w:styleId="73B9B6E27A364F1DA01E89F59D40555C">
    <w:name w:val="73B9B6E27A364F1DA01E89F59D40555C"/>
    <w:rsid w:val="007556D5"/>
  </w:style>
  <w:style w:type="paragraph" w:customStyle="1" w:styleId="18635F2BDD3448B98017DD1D1A5FB782">
    <w:name w:val="18635F2BDD3448B98017DD1D1A5FB782"/>
    <w:rsid w:val="007556D5"/>
  </w:style>
  <w:style w:type="paragraph" w:customStyle="1" w:styleId="01C2058105064D1E9540DAFCCA8F3618">
    <w:name w:val="01C2058105064D1E9540DAFCCA8F3618"/>
    <w:rsid w:val="001760EB"/>
  </w:style>
  <w:style w:type="paragraph" w:customStyle="1" w:styleId="31C0709470C0423B8554F81BF158F82D">
    <w:name w:val="31C0709470C0423B8554F81BF158F82D"/>
    <w:rsid w:val="00121D56"/>
    <w:pPr>
      <w:spacing w:line="278" w:lineRule="auto"/>
    </w:pPr>
    <w:rPr>
      <w:kern w:val="2"/>
      <w:sz w:val="24"/>
      <w:szCs w:val="24"/>
      <w14:ligatures w14:val="standardContextual"/>
    </w:rPr>
  </w:style>
  <w:style w:type="paragraph" w:customStyle="1" w:styleId="6DF13EEB09714997B6CEC9CDC3C79307">
    <w:name w:val="6DF13EEB09714997B6CEC9CDC3C79307"/>
    <w:rsid w:val="00121D56"/>
    <w:pPr>
      <w:spacing w:line="278" w:lineRule="auto"/>
    </w:pPr>
    <w:rPr>
      <w:kern w:val="2"/>
      <w:sz w:val="24"/>
      <w:szCs w:val="24"/>
      <w14:ligatures w14:val="standardContextual"/>
    </w:rPr>
  </w:style>
  <w:style w:type="paragraph" w:customStyle="1" w:styleId="35BF5109F0E7427CB5A83FBFFA0B9E56">
    <w:name w:val="35BF5109F0E7427CB5A83FBFFA0B9E56"/>
    <w:pPr>
      <w:spacing w:line="278" w:lineRule="auto"/>
    </w:pPr>
    <w:rPr>
      <w:kern w:val="2"/>
      <w:sz w:val="24"/>
      <w:szCs w:val="24"/>
      <w14:ligatures w14:val="standardContextual"/>
    </w:rPr>
  </w:style>
  <w:style w:type="paragraph" w:customStyle="1" w:styleId="849857E6C342498EA441B92DE94DCCE1">
    <w:name w:val="849857E6C342498EA441B92DE94DCCE1"/>
    <w:pPr>
      <w:spacing w:line="278" w:lineRule="auto"/>
    </w:pPr>
    <w:rPr>
      <w:kern w:val="2"/>
      <w:sz w:val="24"/>
      <w:szCs w:val="24"/>
      <w14:ligatures w14:val="standardContextual"/>
    </w:rPr>
  </w:style>
  <w:style w:type="paragraph" w:customStyle="1" w:styleId="5F3C3491FD4F446CBBD946730E58AD41">
    <w:name w:val="5F3C3491FD4F446CBBD946730E58AD41"/>
    <w:pPr>
      <w:spacing w:line="278" w:lineRule="auto"/>
    </w:pPr>
    <w:rPr>
      <w:kern w:val="2"/>
      <w:sz w:val="24"/>
      <w:szCs w:val="24"/>
      <w14:ligatures w14:val="standardContextual"/>
    </w:rPr>
  </w:style>
  <w:style w:type="paragraph" w:customStyle="1" w:styleId="CC6AF56369E947A9BCDB22B482807DCA">
    <w:name w:val="CC6AF56369E947A9BCDB22B482807DCA"/>
    <w:pPr>
      <w:spacing w:line="278" w:lineRule="auto"/>
    </w:pPr>
    <w:rPr>
      <w:kern w:val="2"/>
      <w:sz w:val="24"/>
      <w:szCs w:val="24"/>
      <w14:ligatures w14:val="standardContextual"/>
    </w:rPr>
  </w:style>
  <w:style w:type="paragraph" w:customStyle="1" w:styleId="99DBF2FA6F7848E7A2D7B21CBCC92AB8">
    <w:name w:val="99DBF2FA6F7848E7A2D7B21CBCC92AB8"/>
    <w:pPr>
      <w:spacing w:line="278" w:lineRule="auto"/>
    </w:pPr>
    <w:rPr>
      <w:kern w:val="2"/>
      <w:sz w:val="24"/>
      <w:szCs w:val="24"/>
      <w14:ligatures w14:val="standardContextual"/>
    </w:rPr>
  </w:style>
  <w:style w:type="paragraph" w:customStyle="1" w:styleId="A7A8E49233944A40AB7FFF17521B713C">
    <w:name w:val="A7A8E49233944A40AB7FFF17521B713C"/>
    <w:pPr>
      <w:spacing w:line="278" w:lineRule="auto"/>
    </w:pPr>
    <w:rPr>
      <w:kern w:val="2"/>
      <w:sz w:val="24"/>
      <w:szCs w:val="24"/>
      <w14:ligatures w14:val="standardContextual"/>
    </w:rPr>
  </w:style>
  <w:style w:type="paragraph" w:customStyle="1" w:styleId="0B3F98458B0B4F77A64E32FD4812EFFD">
    <w:name w:val="0B3F98458B0B4F77A64E32FD4812EFFD"/>
    <w:pPr>
      <w:spacing w:line="278" w:lineRule="auto"/>
    </w:pPr>
    <w:rPr>
      <w:kern w:val="2"/>
      <w:sz w:val="24"/>
      <w:szCs w:val="24"/>
      <w14:ligatures w14:val="standardContextual"/>
    </w:rPr>
  </w:style>
  <w:style w:type="paragraph" w:customStyle="1" w:styleId="0765CBD934494A22BA3BF1F6F8D70D2C">
    <w:name w:val="0765CBD934494A22BA3BF1F6F8D70D2C"/>
    <w:pPr>
      <w:spacing w:line="278" w:lineRule="auto"/>
    </w:pPr>
    <w:rPr>
      <w:kern w:val="2"/>
      <w:sz w:val="24"/>
      <w:szCs w:val="24"/>
      <w14:ligatures w14:val="standardContextual"/>
    </w:rPr>
  </w:style>
  <w:style w:type="paragraph" w:customStyle="1" w:styleId="8E2CD7A532444F74A8CA065A0B52B990">
    <w:name w:val="8E2CD7A532444F74A8CA065A0B52B990"/>
    <w:pPr>
      <w:spacing w:line="278" w:lineRule="auto"/>
    </w:pPr>
    <w:rPr>
      <w:kern w:val="2"/>
      <w:sz w:val="24"/>
      <w:szCs w:val="24"/>
      <w14:ligatures w14:val="standardContextual"/>
    </w:rPr>
  </w:style>
  <w:style w:type="paragraph" w:customStyle="1" w:styleId="7E817ED0D60F446CA1044027F3EADE79">
    <w:name w:val="7E817ED0D60F446CA1044027F3EADE79"/>
    <w:pPr>
      <w:spacing w:line="278" w:lineRule="auto"/>
    </w:pPr>
    <w:rPr>
      <w:kern w:val="2"/>
      <w:sz w:val="24"/>
      <w:szCs w:val="24"/>
      <w14:ligatures w14:val="standardContextual"/>
    </w:rPr>
  </w:style>
  <w:style w:type="paragraph" w:customStyle="1" w:styleId="C6083ABD681742A2B55EAF102514B175">
    <w:name w:val="C6083ABD681742A2B55EAF102514B175"/>
    <w:pPr>
      <w:spacing w:line="278" w:lineRule="auto"/>
    </w:pPr>
    <w:rPr>
      <w:kern w:val="2"/>
      <w:sz w:val="24"/>
      <w:szCs w:val="24"/>
      <w14:ligatures w14:val="standardContextual"/>
    </w:rPr>
  </w:style>
  <w:style w:type="paragraph" w:customStyle="1" w:styleId="64B8F04B8A864DFD9338F2300FD97025">
    <w:name w:val="64B8F04B8A864DFD9338F2300FD97025"/>
    <w:pPr>
      <w:spacing w:line="278" w:lineRule="auto"/>
    </w:pPr>
    <w:rPr>
      <w:kern w:val="2"/>
      <w:sz w:val="24"/>
      <w:szCs w:val="24"/>
      <w14:ligatures w14:val="standardContextual"/>
    </w:rPr>
  </w:style>
  <w:style w:type="paragraph" w:customStyle="1" w:styleId="BA6DDED747DF4F5FBCA5CE53133A743B">
    <w:name w:val="BA6DDED747DF4F5FBCA5CE53133A743B"/>
    <w:pPr>
      <w:spacing w:line="278" w:lineRule="auto"/>
    </w:pPr>
    <w:rPr>
      <w:kern w:val="2"/>
      <w:sz w:val="24"/>
      <w:szCs w:val="24"/>
      <w14:ligatures w14:val="standardContextual"/>
    </w:rPr>
  </w:style>
  <w:style w:type="paragraph" w:customStyle="1" w:styleId="9ECDD4611FF24781BC7D71270F2ECC69">
    <w:name w:val="9ECDD4611FF24781BC7D71270F2ECC69"/>
    <w:pPr>
      <w:spacing w:line="278" w:lineRule="auto"/>
    </w:pPr>
    <w:rPr>
      <w:kern w:val="2"/>
      <w:sz w:val="24"/>
      <w:szCs w:val="24"/>
      <w14:ligatures w14:val="standardContextual"/>
    </w:rPr>
  </w:style>
  <w:style w:type="paragraph" w:customStyle="1" w:styleId="D2557D1CC05C48B7A79C4378420BAD95">
    <w:name w:val="D2557D1CC05C48B7A79C4378420BAD95"/>
    <w:pPr>
      <w:spacing w:line="278" w:lineRule="auto"/>
    </w:pPr>
    <w:rPr>
      <w:kern w:val="2"/>
      <w:sz w:val="24"/>
      <w:szCs w:val="24"/>
      <w14:ligatures w14:val="standardContextual"/>
    </w:rPr>
  </w:style>
  <w:style w:type="paragraph" w:customStyle="1" w:styleId="9AAD03CB5E61421D84B9DBCE6B0669FA">
    <w:name w:val="9AAD03CB5E61421D84B9DBCE6B0669FA"/>
    <w:pPr>
      <w:spacing w:line="278" w:lineRule="auto"/>
    </w:pPr>
    <w:rPr>
      <w:kern w:val="2"/>
      <w:sz w:val="24"/>
      <w:szCs w:val="24"/>
      <w14:ligatures w14:val="standardContextual"/>
    </w:rPr>
  </w:style>
  <w:style w:type="paragraph" w:customStyle="1" w:styleId="0ABF579716C2408684F662B2DCDAA2A9">
    <w:name w:val="0ABF579716C2408684F662B2DCDAA2A9"/>
    <w:pPr>
      <w:spacing w:line="278" w:lineRule="auto"/>
    </w:pPr>
    <w:rPr>
      <w:kern w:val="2"/>
      <w:sz w:val="24"/>
      <w:szCs w:val="24"/>
      <w14:ligatures w14:val="standardContextual"/>
    </w:rPr>
  </w:style>
  <w:style w:type="paragraph" w:customStyle="1" w:styleId="0412E78E24044F2587C8EAE5DA9D111F">
    <w:name w:val="0412E78E24044F2587C8EAE5DA9D111F"/>
    <w:pPr>
      <w:spacing w:line="278" w:lineRule="auto"/>
    </w:pPr>
    <w:rPr>
      <w:kern w:val="2"/>
      <w:sz w:val="24"/>
      <w:szCs w:val="24"/>
      <w14:ligatures w14:val="standardContextual"/>
    </w:rPr>
  </w:style>
  <w:style w:type="paragraph" w:customStyle="1" w:styleId="4F5C756C58DC48D0A34AB2F9159B63BC">
    <w:name w:val="4F5C756C58DC48D0A34AB2F9159B63BC"/>
    <w:pPr>
      <w:spacing w:line="278" w:lineRule="auto"/>
    </w:pPr>
    <w:rPr>
      <w:kern w:val="2"/>
      <w:sz w:val="24"/>
      <w:szCs w:val="24"/>
      <w14:ligatures w14:val="standardContextual"/>
    </w:rPr>
  </w:style>
  <w:style w:type="paragraph" w:customStyle="1" w:styleId="E69D1CD5A7714F4EAB4F37BC2D6322CB">
    <w:name w:val="E69D1CD5A7714F4EAB4F37BC2D6322CB"/>
    <w:pPr>
      <w:spacing w:line="278" w:lineRule="auto"/>
    </w:pPr>
    <w:rPr>
      <w:kern w:val="2"/>
      <w:sz w:val="24"/>
      <w:szCs w:val="24"/>
      <w14:ligatures w14:val="standardContextual"/>
    </w:rPr>
  </w:style>
  <w:style w:type="paragraph" w:customStyle="1" w:styleId="5E38DA47A7064B09BC97C485B72BC902">
    <w:name w:val="5E38DA47A7064B09BC97C485B72BC902"/>
    <w:pPr>
      <w:spacing w:line="278" w:lineRule="auto"/>
    </w:pPr>
    <w:rPr>
      <w:kern w:val="2"/>
      <w:sz w:val="24"/>
      <w:szCs w:val="24"/>
      <w14:ligatures w14:val="standardContextual"/>
    </w:rPr>
  </w:style>
  <w:style w:type="paragraph" w:customStyle="1" w:styleId="C0EEC08FCDB04CD499666DC751B676F1">
    <w:name w:val="C0EEC08FCDB04CD499666DC751B676F1"/>
    <w:pPr>
      <w:spacing w:line="278" w:lineRule="auto"/>
    </w:pPr>
    <w:rPr>
      <w:kern w:val="2"/>
      <w:sz w:val="24"/>
      <w:szCs w:val="24"/>
      <w14:ligatures w14:val="standardContextual"/>
    </w:rPr>
  </w:style>
  <w:style w:type="paragraph" w:customStyle="1" w:styleId="832F1636CEB743B2A13D8BD1CE74C5E0">
    <w:name w:val="832F1636CEB743B2A13D8BD1CE74C5E0"/>
    <w:rsid w:val="00783C0C"/>
    <w:pPr>
      <w:spacing w:line="278" w:lineRule="auto"/>
    </w:pPr>
    <w:rPr>
      <w:kern w:val="2"/>
      <w:sz w:val="24"/>
      <w:szCs w:val="24"/>
      <w14:ligatures w14:val="standardContextual"/>
    </w:rPr>
  </w:style>
  <w:style w:type="paragraph" w:customStyle="1" w:styleId="3F8DC4119EC744959DBC3AE419A27EE7">
    <w:name w:val="3F8DC4119EC744959DBC3AE419A27EE7"/>
    <w:rsid w:val="00ED2E6C"/>
    <w:pPr>
      <w:spacing w:line="278" w:lineRule="auto"/>
    </w:pPr>
    <w:rPr>
      <w:kern w:val="2"/>
      <w:sz w:val="24"/>
      <w:szCs w:val="24"/>
      <w14:ligatures w14:val="standardContextual"/>
    </w:rPr>
  </w:style>
  <w:style w:type="paragraph" w:customStyle="1" w:styleId="39E2BD4636344D4ABD880185DD1E6917">
    <w:name w:val="39E2BD4636344D4ABD880185DD1E6917"/>
    <w:rsid w:val="00ED2E6C"/>
    <w:pPr>
      <w:spacing w:line="278" w:lineRule="auto"/>
    </w:pPr>
    <w:rPr>
      <w:kern w:val="2"/>
      <w:sz w:val="24"/>
      <w:szCs w:val="24"/>
      <w14:ligatures w14:val="standardContextual"/>
    </w:rPr>
  </w:style>
  <w:style w:type="paragraph" w:customStyle="1" w:styleId="9CA3F4E666A743BFB66AA8F0B14C3B3F">
    <w:name w:val="9CA3F4E666A743BFB66AA8F0B14C3B3F"/>
    <w:rsid w:val="00ED2E6C"/>
    <w:pPr>
      <w:spacing w:line="278" w:lineRule="auto"/>
    </w:pPr>
    <w:rPr>
      <w:kern w:val="2"/>
      <w:sz w:val="24"/>
      <w:szCs w:val="24"/>
      <w14:ligatures w14:val="standardContextual"/>
    </w:rPr>
  </w:style>
  <w:style w:type="paragraph" w:customStyle="1" w:styleId="BC9E72E3234B4D77BB902159D0542E31">
    <w:name w:val="BC9E72E3234B4D77BB902159D0542E31"/>
    <w:rsid w:val="00ED2E6C"/>
    <w:pPr>
      <w:spacing w:line="278" w:lineRule="auto"/>
    </w:pPr>
    <w:rPr>
      <w:kern w:val="2"/>
      <w:sz w:val="24"/>
      <w:szCs w:val="24"/>
      <w14:ligatures w14:val="standardContextual"/>
    </w:rPr>
  </w:style>
  <w:style w:type="paragraph" w:customStyle="1" w:styleId="A7534EEED96B475F83E56436A91E61E7">
    <w:name w:val="A7534EEED96B475F83E56436A91E61E7"/>
    <w:rsid w:val="00ED2E6C"/>
    <w:pPr>
      <w:spacing w:line="278" w:lineRule="auto"/>
    </w:pPr>
    <w:rPr>
      <w:kern w:val="2"/>
      <w:sz w:val="24"/>
      <w:szCs w:val="24"/>
      <w14:ligatures w14:val="standardContextual"/>
    </w:rPr>
  </w:style>
  <w:style w:type="paragraph" w:customStyle="1" w:styleId="CC0ED9B1313647EEA6217AF9BB8408A8">
    <w:name w:val="CC0ED9B1313647EEA6217AF9BB8408A8"/>
    <w:rsid w:val="00ED2E6C"/>
    <w:pPr>
      <w:spacing w:line="278" w:lineRule="auto"/>
    </w:pPr>
    <w:rPr>
      <w:kern w:val="2"/>
      <w:sz w:val="24"/>
      <w:szCs w:val="24"/>
      <w14:ligatures w14:val="standardContextual"/>
    </w:rPr>
  </w:style>
  <w:style w:type="paragraph" w:customStyle="1" w:styleId="D83F43B1E2B642C6865D6EBC80E7FFD6">
    <w:name w:val="D83F43B1E2B642C6865D6EBC80E7FFD6"/>
    <w:rsid w:val="00ED2E6C"/>
    <w:pPr>
      <w:spacing w:line="278" w:lineRule="auto"/>
    </w:pPr>
    <w:rPr>
      <w:kern w:val="2"/>
      <w:sz w:val="24"/>
      <w:szCs w:val="24"/>
      <w14:ligatures w14:val="standardContextual"/>
    </w:rPr>
  </w:style>
  <w:style w:type="paragraph" w:customStyle="1" w:styleId="23F46D3DCE8B4BB3A2900C4618937711">
    <w:name w:val="23F46D3DCE8B4BB3A2900C4618937711"/>
    <w:rsid w:val="00205CCB"/>
    <w:pPr>
      <w:spacing w:line="278" w:lineRule="auto"/>
    </w:pPr>
    <w:rPr>
      <w:kern w:val="2"/>
      <w:sz w:val="24"/>
      <w:szCs w:val="24"/>
      <w14:ligatures w14:val="standardContextual"/>
    </w:rPr>
  </w:style>
  <w:style w:type="paragraph" w:customStyle="1" w:styleId="916FEE7DD85A4432B2B0B70C5538AB09">
    <w:name w:val="916FEE7DD85A4432B2B0B70C5538AB09"/>
    <w:rsid w:val="00205CCB"/>
    <w:pPr>
      <w:spacing w:line="278" w:lineRule="auto"/>
    </w:pPr>
    <w:rPr>
      <w:kern w:val="2"/>
      <w:sz w:val="24"/>
      <w:szCs w:val="24"/>
      <w14:ligatures w14:val="standardContextual"/>
    </w:rPr>
  </w:style>
  <w:style w:type="paragraph" w:customStyle="1" w:styleId="F3DD4C84CEFB42A78C59C1191C437FDF">
    <w:name w:val="F3DD4C84CEFB42A78C59C1191C437FDF"/>
    <w:rsid w:val="00205CCB"/>
    <w:pPr>
      <w:spacing w:line="278" w:lineRule="auto"/>
    </w:pPr>
    <w:rPr>
      <w:kern w:val="2"/>
      <w:sz w:val="24"/>
      <w:szCs w:val="24"/>
      <w14:ligatures w14:val="standardContextual"/>
    </w:rPr>
  </w:style>
  <w:style w:type="paragraph" w:customStyle="1" w:styleId="15CA2FFE230741EF9CF0E7383DDC55AE">
    <w:name w:val="15CA2FFE230741EF9CF0E7383DDC55AE"/>
    <w:rsid w:val="00205CCB"/>
    <w:pPr>
      <w:spacing w:line="278" w:lineRule="auto"/>
    </w:pPr>
    <w:rPr>
      <w:kern w:val="2"/>
      <w:sz w:val="24"/>
      <w:szCs w:val="24"/>
      <w14:ligatures w14:val="standardContextual"/>
    </w:rPr>
  </w:style>
  <w:style w:type="paragraph" w:customStyle="1" w:styleId="7A4067D8CD604E1BB1EE5A7943693984">
    <w:name w:val="7A4067D8CD604E1BB1EE5A7943693984"/>
    <w:rsid w:val="00205CCB"/>
    <w:pPr>
      <w:spacing w:line="278" w:lineRule="auto"/>
    </w:pPr>
    <w:rPr>
      <w:kern w:val="2"/>
      <w:sz w:val="24"/>
      <w:szCs w:val="24"/>
      <w14:ligatures w14:val="standardContextual"/>
    </w:rPr>
  </w:style>
  <w:style w:type="paragraph" w:customStyle="1" w:styleId="E053AD86EA7B48FB84A6C27A940DF36A">
    <w:name w:val="E053AD86EA7B48FB84A6C27A940DF36A"/>
    <w:rsid w:val="004747DA"/>
    <w:pPr>
      <w:spacing w:line="278" w:lineRule="auto"/>
    </w:pPr>
    <w:rPr>
      <w:kern w:val="2"/>
      <w:sz w:val="24"/>
      <w:szCs w:val="24"/>
      <w14:ligatures w14:val="standardContextual"/>
    </w:rPr>
  </w:style>
  <w:style w:type="paragraph" w:customStyle="1" w:styleId="AC601451D19C4BC1A5D9FECFAA0F59F2">
    <w:name w:val="AC601451D19C4BC1A5D9FECFAA0F59F2"/>
    <w:rsid w:val="00AC3F10"/>
    <w:pPr>
      <w:spacing w:line="278" w:lineRule="auto"/>
    </w:pPr>
    <w:rPr>
      <w:kern w:val="2"/>
      <w:sz w:val="24"/>
      <w:szCs w:val="24"/>
      <w14:ligatures w14:val="standardContextual"/>
    </w:rPr>
  </w:style>
  <w:style w:type="paragraph" w:customStyle="1" w:styleId="4987D65FCFBF4B9F895F4B6A8D042B49">
    <w:name w:val="4987D65FCFBF4B9F895F4B6A8D042B49"/>
    <w:rsid w:val="00AC3F10"/>
    <w:pPr>
      <w:spacing w:line="278" w:lineRule="auto"/>
    </w:pPr>
    <w:rPr>
      <w:kern w:val="2"/>
      <w:sz w:val="24"/>
      <w:szCs w:val="24"/>
      <w14:ligatures w14:val="standardContextual"/>
    </w:rPr>
  </w:style>
  <w:style w:type="paragraph" w:customStyle="1" w:styleId="5A6842B549D1442492641B248F630B1C">
    <w:name w:val="5A6842B549D1442492641B248F630B1C"/>
    <w:rsid w:val="00AC3F10"/>
    <w:pPr>
      <w:spacing w:line="278" w:lineRule="auto"/>
    </w:pPr>
    <w:rPr>
      <w:kern w:val="2"/>
      <w:sz w:val="24"/>
      <w:szCs w:val="24"/>
      <w14:ligatures w14:val="standardContextual"/>
    </w:rPr>
  </w:style>
  <w:style w:type="paragraph" w:customStyle="1" w:styleId="BACA6976EC00443AA466B2EA32B85F1D">
    <w:name w:val="BACA6976EC00443AA466B2EA32B85F1D"/>
    <w:rsid w:val="00AC3F10"/>
    <w:pPr>
      <w:spacing w:line="278" w:lineRule="auto"/>
    </w:pPr>
    <w:rPr>
      <w:kern w:val="2"/>
      <w:sz w:val="24"/>
      <w:szCs w:val="24"/>
      <w14:ligatures w14:val="standardContextual"/>
    </w:rPr>
  </w:style>
  <w:style w:type="paragraph" w:customStyle="1" w:styleId="972A8003A9DD4510AD705B00D74B5163">
    <w:name w:val="972A8003A9DD4510AD705B00D74B5163"/>
    <w:rsid w:val="00525084"/>
    <w:pPr>
      <w:spacing w:line="278" w:lineRule="auto"/>
    </w:pPr>
    <w:rPr>
      <w:kern w:val="2"/>
      <w:sz w:val="24"/>
      <w:szCs w:val="24"/>
      <w14:ligatures w14:val="standardContextual"/>
    </w:rPr>
  </w:style>
  <w:style w:type="paragraph" w:customStyle="1" w:styleId="B3F69D83529642F38343B2ED5155B045">
    <w:name w:val="B3F69D83529642F38343B2ED5155B045"/>
    <w:rsid w:val="00525084"/>
    <w:pPr>
      <w:spacing w:line="278" w:lineRule="auto"/>
    </w:pPr>
    <w:rPr>
      <w:kern w:val="2"/>
      <w:sz w:val="24"/>
      <w:szCs w:val="24"/>
      <w14:ligatures w14:val="standardContextual"/>
    </w:rPr>
  </w:style>
  <w:style w:type="paragraph" w:customStyle="1" w:styleId="27E79242FB664FE78C56994A1ACCC75F">
    <w:name w:val="27E79242FB664FE78C56994A1ACCC75F"/>
    <w:rsid w:val="00525084"/>
    <w:pPr>
      <w:spacing w:line="278" w:lineRule="auto"/>
    </w:pPr>
    <w:rPr>
      <w:kern w:val="2"/>
      <w:sz w:val="24"/>
      <w:szCs w:val="24"/>
      <w14:ligatures w14:val="standardContextual"/>
    </w:rPr>
  </w:style>
  <w:style w:type="paragraph" w:customStyle="1" w:styleId="DAE7C92A0B274F44B33F286438E659B9">
    <w:name w:val="DAE7C92A0B274F44B33F286438E659B9"/>
    <w:rsid w:val="00525084"/>
    <w:pPr>
      <w:spacing w:line="278" w:lineRule="auto"/>
    </w:pPr>
    <w:rPr>
      <w:kern w:val="2"/>
      <w:sz w:val="24"/>
      <w:szCs w:val="24"/>
      <w14:ligatures w14:val="standardContextual"/>
    </w:rPr>
  </w:style>
  <w:style w:type="paragraph" w:customStyle="1" w:styleId="E6758F7CC54B44458A97F0732BA6E670">
    <w:name w:val="E6758F7CC54B44458A97F0732BA6E670"/>
    <w:rsid w:val="00721E34"/>
    <w:pPr>
      <w:spacing w:line="278" w:lineRule="auto"/>
    </w:pPr>
    <w:rPr>
      <w:kern w:val="2"/>
      <w:sz w:val="24"/>
      <w:szCs w:val="24"/>
      <w14:ligatures w14:val="standardContextual"/>
    </w:rPr>
  </w:style>
  <w:style w:type="paragraph" w:customStyle="1" w:styleId="18FA1E67DA5B4B399A5A354D827C012E">
    <w:name w:val="18FA1E67DA5B4B399A5A354D827C012E"/>
    <w:rsid w:val="00721E34"/>
    <w:pPr>
      <w:spacing w:line="278" w:lineRule="auto"/>
    </w:pPr>
    <w:rPr>
      <w:kern w:val="2"/>
      <w:sz w:val="24"/>
      <w:szCs w:val="24"/>
      <w14:ligatures w14:val="standardContextual"/>
    </w:rPr>
  </w:style>
  <w:style w:type="paragraph" w:customStyle="1" w:styleId="273D7DE8559B49EB8E8DB2CDA3000FA0">
    <w:name w:val="273D7DE8559B49EB8E8DB2CDA3000FA0"/>
    <w:rsid w:val="00721E34"/>
    <w:pPr>
      <w:spacing w:line="278" w:lineRule="auto"/>
    </w:pPr>
    <w:rPr>
      <w:kern w:val="2"/>
      <w:sz w:val="24"/>
      <w:szCs w:val="24"/>
      <w14:ligatures w14:val="standardContextual"/>
    </w:rPr>
  </w:style>
  <w:style w:type="paragraph" w:customStyle="1" w:styleId="888ACA9D4367401AAAC0EE4251A33FAE">
    <w:name w:val="888ACA9D4367401AAAC0EE4251A33FAE"/>
    <w:rsid w:val="00721E3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47C033C1CB12D458228B6006EBEA9D0" ma:contentTypeVersion="13" ma:contentTypeDescription="Crear nuevo documento." ma:contentTypeScope="" ma:versionID="986215de795664fe18acba296f5f6dd4">
  <xsd:schema xmlns:xsd="http://www.w3.org/2001/XMLSchema" xmlns:xs="http://www.w3.org/2001/XMLSchema" xmlns:p="http://schemas.microsoft.com/office/2006/metadata/properties" xmlns:ns2="52612967-f45a-4d12-8303-bc6afa15b42b" xmlns:ns3="3ef8eb09-eb59-473c-a16f-731d78dbd31b" targetNamespace="http://schemas.microsoft.com/office/2006/metadata/properties" ma:root="true" ma:fieldsID="2cb65e82d464c3bc47318891141b21d7" ns2:_="" ns3:_="">
    <xsd:import namespace="52612967-f45a-4d12-8303-bc6afa15b42b"/>
    <xsd:import namespace="3ef8eb09-eb59-473c-a16f-731d78dbd3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12967-f45a-4d12-8303-bc6afa15b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f8eb09-eb59-473c-a16f-731d78dbd31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588DC-3DA4-4235-8900-F3655D9030BB}">
  <ds:schemaRefs>
    <ds:schemaRef ds:uri="http://schemas.microsoft.com/sharepoint/v3/contenttype/forms"/>
  </ds:schemaRefs>
</ds:datastoreItem>
</file>

<file path=customXml/itemProps2.xml><?xml version="1.0" encoding="utf-8"?>
<ds:datastoreItem xmlns:ds="http://schemas.openxmlformats.org/officeDocument/2006/customXml" ds:itemID="{112906E3-7556-4C1B-94F6-8DCA0250C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12967-f45a-4d12-8303-bc6afa15b42b"/>
    <ds:schemaRef ds:uri="3ef8eb09-eb59-473c-a16f-731d78dbd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FCA263-64D7-4D80-96EC-1F193B466E6A}">
  <ds:schemaRefs>
    <ds:schemaRef ds:uri="http://schemas.openxmlformats.org/officeDocument/2006/bibliography"/>
  </ds:schemaRefs>
</ds:datastoreItem>
</file>

<file path=customXml/itemProps4.xml><?xml version="1.0" encoding="utf-8"?>
<ds:datastoreItem xmlns:ds="http://schemas.openxmlformats.org/officeDocument/2006/customXml" ds:itemID="{95BDA4E1-65F4-4104-A318-AB6C9501A7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Modelo Hoja ITVASA</Template>
  <TotalTime>1</TotalTime>
  <Pages>7</Pages>
  <Words>1932</Words>
  <Characters>10631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 PANAPS</dc:creator>
  <cp:keywords/>
  <dc:description/>
  <cp:lastModifiedBy>Castillo Martínez, María de los Angeles [CIBERISCIII]</cp:lastModifiedBy>
  <cp:revision>2</cp:revision>
  <cp:lastPrinted>2026-04-30T09:23:00Z</cp:lastPrinted>
  <dcterms:created xsi:type="dcterms:W3CDTF">2026-04-30T10:29:00Z</dcterms:created>
  <dcterms:modified xsi:type="dcterms:W3CDTF">2026-04-30T10:29:00Z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0x010100E47C033C1CB12D458228B6006EBEA9D0</vt:lpwstr>
  </property>
</Properties>
</file>